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507E" w14:textId="0B434A95" w:rsidR="0019499E" w:rsidRPr="00397213" w:rsidRDefault="00B82142" w:rsidP="008576C4">
      <w:pPr>
        <w:pStyle w:val="Beschriftung"/>
        <w:ind w:left="-426"/>
        <w:rPr>
          <w:szCs w:val="40"/>
        </w:rPr>
      </w:pPr>
      <w:r>
        <w:rPr>
          <w:rFonts w:ascii="Times" w:eastAsia="Times New Roman" w:hAnsi="Times"/>
          <w:b w:val="0"/>
          <w:noProof/>
          <w:color w:val="auto"/>
          <w:sz w:val="24"/>
        </w:rPr>
        <w:pict w14:anchorId="39B91246">
          <v:oval id="Ellipse 2" o:spid="_x0000_s2050" style="position:absolute;left:0;text-align:left;margin-left:323pt;margin-top:-22.05pt;width:168.75pt;height:61.6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" fillcolor="#558ed5" strokecolor="#558ed5" strokeweight="2pt">
            <v:path arrowok="t"/>
            <v:textbox>
              <w:txbxContent>
                <w:p w14:paraId="0BFEE8EA" w14:textId="77777777" w:rsidR="0000091D" w:rsidRDefault="0000091D" w:rsidP="0000091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</w:pPr>
                  <w:r w:rsidRPr="00F45808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22"/>
                      <w:szCs w:val="18"/>
                    </w:rPr>
                    <w:t>Wochenhit:</w:t>
                  </w:r>
                </w:p>
                <w:p w14:paraId="2BD9C15C" w14:textId="3918F383" w:rsidR="0024009C" w:rsidRPr="00142AE4" w:rsidRDefault="0024009C" w:rsidP="0000091D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22"/>
                      <w:szCs w:val="18"/>
                    </w:rPr>
                  </w:pPr>
                  <w:r w:rsidRPr="00142AE4">
                    <w:rPr>
                      <w:rFonts w:ascii="Arial" w:hAnsi="Arial" w:cs="Arial"/>
                      <w:color w:val="FFFFFF" w:themeColor="background1"/>
                      <w:sz w:val="22"/>
                      <w:szCs w:val="18"/>
                    </w:rPr>
                    <w:t>Wurstsalat mit Pommes frites</w:t>
                  </w:r>
                </w:p>
                <w:p w14:paraId="48CC8DE6" w14:textId="77777777" w:rsidR="0000091D" w:rsidRPr="0040079A" w:rsidRDefault="0000091D" w:rsidP="0000091D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18"/>
                    </w:rPr>
                  </w:pPr>
                </w:p>
              </w:txbxContent>
            </v:textbox>
          </v:oval>
        </w:pict>
      </w:r>
      <w:r w:rsidR="0019499E" w:rsidRPr="00397213">
        <w:rPr>
          <w:szCs w:val="40"/>
        </w:rPr>
        <w:t>Wochenpla</w:t>
      </w:r>
      <w:r w:rsidR="00735BEA">
        <w:rPr>
          <w:szCs w:val="40"/>
        </w:rPr>
        <w:t xml:space="preserve">n </w:t>
      </w:r>
      <w:bookmarkStart w:id="0" w:name="vom"/>
      <w:bookmarkEnd w:id="0"/>
      <w:r w:rsidR="000169BC" w:rsidRPr="000169BC">
        <w:rPr>
          <w:szCs w:val="40"/>
        </w:rPr>
        <w:t>27.07.</w:t>
      </w:r>
      <w:r w:rsidR="0019499E" w:rsidRPr="00397213">
        <w:rPr>
          <w:szCs w:val="40"/>
        </w:rPr>
        <w:t>–</w:t>
      </w:r>
      <w:bookmarkStart w:id="1" w:name="bis"/>
      <w:bookmarkEnd w:id="1"/>
      <w:r w:rsidR="000169BC" w:rsidRPr="000169BC">
        <w:rPr>
          <w:szCs w:val="40"/>
        </w:rPr>
        <w:t>02.08.2026</w:t>
      </w:r>
    </w:p>
    <w:p w14:paraId="3071CB2A" w14:textId="77777777" w:rsidR="0019499E" w:rsidRPr="003D718D" w:rsidRDefault="0019499E">
      <w:pPr>
        <w:tabs>
          <w:tab w:val="left" w:pos="1880"/>
        </w:tabs>
        <w:rPr>
          <w:rFonts w:ascii="Arial" w:hAnsi="Arial"/>
          <w:b/>
          <w:color w:val="C0C0C0"/>
          <w:sz w:val="22"/>
        </w:rPr>
      </w:pPr>
    </w:p>
    <w:p w14:paraId="188BD87C" w14:textId="77777777" w:rsidR="0019499E" w:rsidRPr="003D718D" w:rsidRDefault="0019499E">
      <w:pPr>
        <w:tabs>
          <w:tab w:val="left" w:pos="1880"/>
        </w:tabs>
        <w:rPr>
          <w:rFonts w:ascii="Arial" w:hAnsi="Arial" w:cs="Arial"/>
          <w:b/>
          <w:color w:val="C0C0C0"/>
          <w:sz w:val="22"/>
        </w:rPr>
      </w:pPr>
    </w:p>
    <w:tbl>
      <w:tblPr>
        <w:tblW w:w="1052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2"/>
        <w:gridCol w:w="3119"/>
        <w:gridCol w:w="3119"/>
        <w:gridCol w:w="3119"/>
      </w:tblGrid>
      <w:tr w:rsidR="00B7497A" w:rsidRPr="003D718D" w14:paraId="5E73F9A6" w14:textId="77777777" w:rsidTr="00B7497A">
        <w:trPr>
          <w:trHeight w:hRule="exact" w:val="259"/>
        </w:trPr>
        <w:tc>
          <w:tcPr>
            <w:tcW w:w="1172" w:type="dxa"/>
            <w:shd w:val="clear" w:color="auto" w:fill="8DB3E2" w:themeFill="text2" w:themeFillTint="66"/>
          </w:tcPr>
          <w:p w14:paraId="47FCD8CD" w14:textId="77777777" w:rsidR="00B7497A" w:rsidRDefault="00B7497A" w:rsidP="00B7497A">
            <w:pPr>
              <w:pStyle w:val="berschrift4"/>
              <w:framePr w:hSpace="0" w:wrap="auto" w:vAnchor="margin" w:hAnchor="text" w:yAlign="inline"/>
            </w:pPr>
            <w:r>
              <w:t>Datum</w:t>
            </w:r>
          </w:p>
        </w:tc>
        <w:tc>
          <w:tcPr>
            <w:tcW w:w="3119" w:type="dxa"/>
            <w:shd w:val="clear" w:color="auto" w:fill="8DB3E2" w:themeFill="text2" w:themeFillTint="66"/>
          </w:tcPr>
          <w:p w14:paraId="2D520DB7" w14:textId="3BC1D72E" w:rsidR="00B7497A" w:rsidRPr="00CF0816" w:rsidRDefault="00B7497A" w:rsidP="00B7497A">
            <w:pPr>
              <w:tabs>
                <w:tab w:val="left" w:pos="1880"/>
              </w:tabs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Fleischlos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  <w:tc>
          <w:tcPr>
            <w:tcW w:w="3119" w:type="dxa"/>
            <w:shd w:val="clear" w:color="auto" w:fill="8DB3E2" w:themeFill="text2" w:themeFillTint="66"/>
          </w:tcPr>
          <w:p w14:paraId="3D3C6E30" w14:textId="49762793" w:rsidR="00B7497A" w:rsidRPr="00CF0816" w:rsidRDefault="00B7497A" w:rsidP="00B7497A">
            <w:pPr>
              <w:tabs>
                <w:tab w:val="left" w:pos="1880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"Ausgewogen"</w:t>
            </w:r>
          </w:p>
        </w:tc>
        <w:tc>
          <w:tcPr>
            <w:tcW w:w="3119" w:type="dxa"/>
            <w:shd w:val="clear" w:color="auto" w:fill="8DB3E2" w:themeFill="text2" w:themeFillTint="66"/>
          </w:tcPr>
          <w:p w14:paraId="4882A8A9" w14:textId="7F3C0944" w:rsidR="00B7497A" w:rsidRDefault="00B7497A" w:rsidP="00B7497A">
            <w:pPr>
              <w:tabs>
                <w:tab w:val="left" w:pos="1880"/>
              </w:tabs>
              <w:rPr>
                <w:rFonts w:ascii="Arial" w:hAnsi="Arial"/>
                <w:b/>
                <w:sz w:val="20"/>
              </w:rPr>
            </w:pPr>
            <w:r w:rsidRPr="00CF0816">
              <w:rPr>
                <w:rFonts w:ascii="Arial" w:hAnsi="Arial"/>
                <w:b/>
                <w:sz w:val="20"/>
              </w:rPr>
              <w:t>"</w:t>
            </w:r>
            <w:r>
              <w:rPr>
                <w:rFonts w:ascii="Arial" w:hAnsi="Arial"/>
                <w:b/>
                <w:sz w:val="20"/>
              </w:rPr>
              <w:t>Gut-Verträglich</w:t>
            </w:r>
            <w:r w:rsidRPr="00CF0816">
              <w:rPr>
                <w:rFonts w:ascii="Arial" w:hAnsi="Arial"/>
                <w:b/>
                <w:sz w:val="20"/>
              </w:rPr>
              <w:t>"</w:t>
            </w:r>
          </w:p>
        </w:tc>
      </w:tr>
      <w:tr w:rsidR="00B7497A" w:rsidRPr="003D718D" w14:paraId="09FF0C22" w14:textId="77777777" w:rsidTr="00B7497A">
        <w:trPr>
          <w:trHeight w:hRule="exact" w:val="1411"/>
        </w:trPr>
        <w:tc>
          <w:tcPr>
            <w:tcW w:w="1172" w:type="dxa"/>
          </w:tcPr>
          <w:p w14:paraId="223D46C0" w14:textId="77777777" w:rsidR="00B7497A" w:rsidRPr="00464513" w:rsidRDefault="00B7497A" w:rsidP="00B7497A">
            <w:pPr>
              <w:tabs>
                <w:tab w:val="left" w:pos="1880"/>
              </w:tabs>
              <w:ind w:left="-426"/>
              <w:rPr>
                <w:rFonts w:ascii="Arial" w:hAnsi="Arial"/>
                <w:sz w:val="16"/>
                <w:szCs w:val="16"/>
              </w:rPr>
            </w:pPr>
          </w:p>
          <w:p w14:paraId="23CFE761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Montag</w:t>
            </w:r>
          </w:p>
          <w:p w14:paraId="79EC2D7B" w14:textId="2065E5B6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2" w:name="Tag1"/>
            <w:bookmarkEnd w:id="2"/>
            <w:r>
              <w:rPr>
                <w:rFonts w:ascii="Arial" w:hAnsi="Arial"/>
                <w:sz w:val="16"/>
                <w:szCs w:val="16"/>
              </w:rPr>
              <w:t>27.07.2026</w:t>
            </w:r>
          </w:p>
        </w:tc>
        <w:tc>
          <w:tcPr>
            <w:tcW w:w="3119" w:type="dxa"/>
          </w:tcPr>
          <w:p w14:paraId="1668DDC0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Weinschaumsuppe </w:t>
            </w:r>
            <w:r>
              <w:rPr>
                <w:rFonts w:ascii="Arial" w:hAnsi="Arial" w:cs="Arial"/>
                <w:sz w:val="10"/>
                <w:szCs w:val="10"/>
              </w:rPr>
              <w:t>2,4</w:t>
            </w:r>
          </w:p>
          <w:p w14:paraId="500FC0A7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075E9F76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Tofuschnitzel</w:t>
            </w:r>
          </w:p>
          <w:p w14:paraId="4E888572" w14:textId="5B64A588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Tomatensauce</w:t>
            </w:r>
            <w:r>
              <w:rPr>
                <w:rFonts w:ascii="Arial" w:hAnsi="Arial" w:cs="Arial"/>
                <w:sz w:val="16"/>
                <w:szCs w:val="16"/>
              </w:rPr>
              <w:br/>
              <w:t>Mischreis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Broccoli mit Sesam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119" w:type="dxa"/>
          </w:tcPr>
          <w:p w14:paraId="2D59659A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3" w:name="KF3TAG1TEIL1"/>
            <w:bookmarkEnd w:id="3"/>
            <w:r>
              <w:rPr>
                <w:rFonts w:ascii="Arial" w:hAnsi="Arial" w:cs="Arial"/>
                <w:sz w:val="16"/>
                <w:szCs w:val="16"/>
              </w:rPr>
              <w:t xml:space="preserve">Weinschaumsuppe </w:t>
            </w:r>
            <w:r>
              <w:rPr>
                <w:rFonts w:ascii="Arial" w:hAnsi="Arial" w:cs="Arial"/>
                <w:sz w:val="10"/>
                <w:szCs w:val="10"/>
              </w:rPr>
              <w:t>2,4</w:t>
            </w:r>
          </w:p>
          <w:p w14:paraId="599B8B27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4" w:name="KF1TAG1TEIL1"/>
            <w:bookmarkEnd w:id="4"/>
            <w:r>
              <w:rPr>
                <w:rFonts w:ascii="Arial" w:hAnsi="Arial" w:cs="Arial"/>
                <w:sz w:val="16"/>
                <w:szCs w:val="16"/>
              </w:rPr>
              <w:t>Gebackener Fleischkäse</w:t>
            </w:r>
            <w:bookmarkStart w:id="5" w:name="KF1TAG1TEIL2"/>
            <w:bookmarkEnd w:id="5"/>
          </w:p>
          <w:p w14:paraId="2F1CCD4B" w14:textId="12B25CAE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Senfsauce </w:t>
            </w:r>
            <w:r>
              <w:rPr>
                <w:rFonts w:ascii="Arial" w:hAnsi="Arial" w:cs="Arial"/>
                <w:sz w:val="10"/>
                <w:szCs w:val="10"/>
              </w:rPr>
              <w:t>4,10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Tricolore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Müscheli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Broccoli mit Sesam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119" w:type="dxa"/>
          </w:tcPr>
          <w:p w14:paraId="6253977C" w14:textId="525C0446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6" w:name="KF4TAG1TEIL1"/>
            <w:bookmarkEnd w:id="6"/>
            <w:r>
              <w:rPr>
                <w:rFonts w:ascii="Arial" w:hAnsi="Arial" w:cs="Arial"/>
                <w:sz w:val="16"/>
                <w:szCs w:val="16"/>
              </w:rPr>
              <w:t xml:space="preserve">Bouillon mit Gemüse </w:t>
            </w:r>
          </w:p>
          <w:p w14:paraId="3BE74C36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33637721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7" w:name="KF2TAG1TEIL1"/>
            <w:bookmarkEnd w:id="7"/>
            <w:r>
              <w:rPr>
                <w:rFonts w:ascii="Arial" w:hAnsi="Arial" w:cs="Arial"/>
                <w:sz w:val="16"/>
                <w:szCs w:val="16"/>
              </w:rPr>
              <w:t>Kalbsbrustschnitte</w:t>
            </w:r>
            <w:bookmarkStart w:id="8" w:name="KF2TAG1TEIL2"/>
            <w:bookmarkEnd w:id="8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  <w:p w14:paraId="09DDF9B8" w14:textId="08A131D0" w:rsidR="00B7497A" w:rsidRPr="00464513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Mischreis</w:t>
            </w:r>
            <w:r>
              <w:rPr>
                <w:rFonts w:ascii="Arial" w:hAnsi="Arial" w:cs="Arial"/>
                <w:sz w:val="16"/>
                <w:szCs w:val="16"/>
              </w:rPr>
              <w:br/>
              <w:t>Grilltomate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79658C94" w14:textId="5F9A2CB1" w:rsidR="00B7497A" w:rsidRPr="00464513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bookmarkStart w:id="9" w:name="KF6TAG1TEIL1"/>
        <w:bookmarkEnd w:id="9"/>
      </w:tr>
      <w:tr w:rsidR="00B7497A" w:rsidRPr="003D718D" w14:paraId="37A296BE" w14:textId="77777777" w:rsidTr="00B7497A">
        <w:trPr>
          <w:trHeight w:hRule="exact" w:val="1417"/>
        </w:trPr>
        <w:tc>
          <w:tcPr>
            <w:tcW w:w="1172" w:type="dxa"/>
          </w:tcPr>
          <w:p w14:paraId="18812D73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2EB957FD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Dienstag</w:t>
            </w:r>
          </w:p>
          <w:p w14:paraId="17715C21" w14:textId="7FF93B89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10" w:name="Tag2"/>
            <w:bookmarkEnd w:id="10"/>
            <w:r>
              <w:rPr>
                <w:rFonts w:ascii="Arial" w:hAnsi="Arial"/>
                <w:sz w:val="16"/>
                <w:szCs w:val="16"/>
              </w:rPr>
              <w:t>28.07.2026</w:t>
            </w:r>
          </w:p>
        </w:tc>
        <w:tc>
          <w:tcPr>
            <w:tcW w:w="3119" w:type="dxa"/>
          </w:tcPr>
          <w:p w14:paraId="3EC4C27A" w14:textId="77777777" w:rsidR="00B7497A" w:rsidRPr="0024009C" w:rsidRDefault="00B7497A" w:rsidP="00B7497A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spellStart"/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t>Broccolicremesuppe</w:t>
            </w:r>
            <w:proofErr w:type="spellEnd"/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t xml:space="preserve"> </w:t>
            </w:r>
            <w:r w:rsidRPr="0024009C">
              <w:rPr>
                <w:rFonts w:ascii="Arial" w:hAnsi="Arial" w:cs="Arial"/>
                <w:sz w:val="10"/>
                <w:szCs w:val="10"/>
                <w:lang w:val="fr-CH"/>
              </w:rPr>
              <w:t>2</w:t>
            </w:r>
          </w:p>
          <w:p w14:paraId="1D658B4E" w14:textId="77777777" w:rsidR="00B7497A" w:rsidRPr="0024009C" w:rsidRDefault="00B7497A" w:rsidP="00B7497A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t>***</w:t>
            </w:r>
          </w:p>
          <w:p w14:paraId="5B9DDFAA" w14:textId="77777777" w:rsidR="00B7497A" w:rsidRPr="0024009C" w:rsidRDefault="00B7497A" w:rsidP="00B7497A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spellStart"/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t>Tofuragout</w:t>
            </w:r>
            <w:proofErr w:type="spellEnd"/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t xml:space="preserve"> </w:t>
            </w:r>
            <w:r w:rsidRPr="0024009C">
              <w:rPr>
                <w:rFonts w:ascii="Arial" w:hAnsi="Arial" w:cs="Arial"/>
                <w:sz w:val="10"/>
                <w:szCs w:val="10"/>
                <w:lang w:val="fr-CH"/>
              </w:rPr>
              <w:t>4,6</w:t>
            </w:r>
          </w:p>
          <w:p w14:paraId="139B5D41" w14:textId="78848D25" w:rsidR="00B7497A" w:rsidRPr="0024009C" w:rsidRDefault="00B7497A" w:rsidP="00B7497A">
            <w:pPr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spellStart"/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t>Griessmonde</w:t>
            </w:r>
            <w:proofErr w:type="spellEnd"/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t xml:space="preserve"> </w:t>
            </w:r>
            <w:r w:rsidRPr="0024009C">
              <w:rPr>
                <w:rFonts w:ascii="Arial" w:hAnsi="Arial" w:cs="Arial"/>
                <w:sz w:val="10"/>
                <w:szCs w:val="10"/>
                <w:lang w:val="fr-CH"/>
              </w:rPr>
              <w:t>1,2,3</w:t>
            </w:r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br/>
            </w:r>
            <w:proofErr w:type="spellStart"/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t>buntes</w:t>
            </w:r>
            <w:proofErr w:type="spellEnd"/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t>Sommergemüse</w:t>
            </w:r>
            <w:proofErr w:type="spellEnd"/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t xml:space="preserve"> </w:t>
            </w:r>
            <w:r w:rsidRPr="0024009C">
              <w:rPr>
                <w:rFonts w:ascii="Arial" w:hAnsi="Arial" w:cs="Arial"/>
                <w:sz w:val="10"/>
                <w:szCs w:val="10"/>
                <w:lang w:val="fr-CH"/>
              </w:rPr>
              <w:t>2</w:t>
            </w:r>
            <w:r w:rsidRPr="0024009C">
              <w:rPr>
                <w:rFonts w:ascii="Arial" w:hAnsi="Arial" w:cs="Arial"/>
                <w:sz w:val="16"/>
                <w:szCs w:val="16"/>
                <w:lang w:val="fr-CH"/>
              </w:rPr>
              <w:br/>
            </w:r>
          </w:p>
        </w:tc>
        <w:tc>
          <w:tcPr>
            <w:tcW w:w="3119" w:type="dxa"/>
          </w:tcPr>
          <w:p w14:paraId="1E253E57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11" w:name="KF3TAG2TEIL1"/>
            <w:bookmarkEnd w:id="11"/>
            <w:r>
              <w:rPr>
                <w:rFonts w:ascii="Arial" w:hAnsi="Arial" w:cs="Arial"/>
                <w:sz w:val="16"/>
                <w:szCs w:val="16"/>
              </w:rPr>
              <w:t xml:space="preserve">Kraftbrühe mit frischen Flädli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</w:p>
          <w:p w14:paraId="15D54867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3247651F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12" w:name="KF1TAG2TEIL1"/>
            <w:bookmarkEnd w:id="12"/>
            <w:r>
              <w:rPr>
                <w:rFonts w:ascii="Arial" w:hAnsi="Arial" w:cs="Arial"/>
                <w:sz w:val="16"/>
                <w:szCs w:val="16"/>
              </w:rPr>
              <w:t xml:space="preserve">Schlemmerfilet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bordelaise</w:t>
            </w:r>
            <w:bookmarkStart w:id="13" w:name="KF1TAG2TEIL2"/>
            <w:bookmarkEnd w:id="13"/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1,2,7</w:t>
            </w:r>
          </w:p>
          <w:p w14:paraId="77FF1799" w14:textId="51F2BA93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Kurkuma Kartoffeln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Senfkohl</w:t>
            </w:r>
            <w:proofErr w:type="spellEnd"/>
          </w:p>
          <w:p w14:paraId="386A4219" w14:textId="1027C0E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</w:tcPr>
          <w:p w14:paraId="60DAC0E7" w14:textId="7EFC843E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14" w:name="KF4TAG2TEIL1"/>
            <w:bookmarkEnd w:id="14"/>
            <w:proofErr w:type="spellStart"/>
            <w:r>
              <w:rPr>
                <w:rFonts w:ascii="Arial" w:hAnsi="Arial" w:cs="Arial"/>
                <w:sz w:val="16"/>
                <w:szCs w:val="16"/>
              </w:rPr>
              <w:t>Broccolicremesuppe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  <w:p w14:paraId="43274252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54282CEA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15" w:name="KF2TAG2TEIL1"/>
            <w:bookmarkEnd w:id="15"/>
            <w:r>
              <w:rPr>
                <w:rFonts w:ascii="Arial" w:hAnsi="Arial" w:cs="Arial"/>
                <w:sz w:val="16"/>
                <w:szCs w:val="16"/>
              </w:rPr>
              <w:t>Rindfleischkugeln</w:t>
            </w:r>
            <w:bookmarkStart w:id="16" w:name="KF2TAG2TEIL2"/>
            <w:bookmarkEnd w:id="16"/>
          </w:p>
          <w:p w14:paraId="7F63BAFF" w14:textId="0640734E" w:rsidR="00B7497A" w:rsidRPr="00464513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Thymiansauce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gedämpfte Griessmonde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buntes Sommergemüse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bookmarkStart w:id="17" w:name="KF6TAG2TEIL1"/>
        <w:bookmarkEnd w:id="17"/>
      </w:tr>
      <w:tr w:rsidR="00B7497A" w:rsidRPr="003D718D" w14:paraId="76B280C7" w14:textId="77777777" w:rsidTr="00B7497A">
        <w:trPr>
          <w:trHeight w:hRule="exact" w:val="1409"/>
        </w:trPr>
        <w:tc>
          <w:tcPr>
            <w:tcW w:w="1172" w:type="dxa"/>
          </w:tcPr>
          <w:p w14:paraId="737DD62E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3D8E96C6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Mittwoch</w:t>
            </w:r>
          </w:p>
          <w:p w14:paraId="223B11B5" w14:textId="38CA8664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18" w:name="Tag3"/>
            <w:bookmarkEnd w:id="18"/>
            <w:r>
              <w:rPr>
                <w:rFonts w:ascii="Arial" w:hAnsi="Arial"/>
                <w:sz w:val="16"/>
                <w:szCs w:val="16"/>
              </w:rPr>
              <w:t>29.07.2026</w:t>
            </w:r>
          </w:p>
        </w:tc>
        <w:tc>
          <w:tcPr>
            <w:tcW w:w="3119" w:type="dxa"/>
          </w:tcPr>
          <w:p w14:paraId="20600126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Gemüsecremesuppe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  <w:p w14:paraId="1E18D504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Kichererbsencurry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  <w:p w14:paraId="46066EF9" w14:textId="6411D95A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Parfumreis</w:t>
            </w:r>
            <w:r>
              <w:rPr>
                <w:rFonts w:ascii="Arial" w:hAnsi="Arial" w:cs="Arial"/>
                <w:sz w:val="16"/>
                <w:szCs w:val="16"/>
              </w:rPr>
              <w:br/>
              <w:t>Früchte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119" w:type="dxa"/>
          </w:tcPr>
          <w:p w14:paraId="7D29411D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19" w:name="KF3TAG3TEIL1"/>
            <w:bookmarkEnd w:id="19"/>
            <w:r>
              <w:rPr>
                <w:rFonts w:ascii="Arial" w:hAnsi="Arial" w:cs="Arial"/>
                <w:sz w:val="16"/>
                <w:szCs w:val="16"/>
              </w:rPr>
              <w:t xml:space="preserve">Bouillon mit Lauch </w:t>
            </w:r>
          </w:p>
          <w:p w14:paraId="32B3E9AD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</w:p>
          <w:p w14:paraId="3B185A4E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20" w:name="KF1TAG3TEIL1"/>
            <w:bookmarkEnd w:id="20"/>
            <w:proofErr w:type="spellStart"/>
            <w:r>
              <w:rPr>
                <w:rFonts w:ascii="Arial" w:hAnsi="Arial" w:cs="Arial"/>
                <w:sz w:val="16"/>
                <w:szCs w:val="16"/>
              </w:rPr>
              <w:t>Pouletschenkelsteak</w:t>
            </w:r>
            <w:bookmarkStart w:id="21" w:name="KF1TAG3TEIL2"/>
            <w:bookmarkEnd w:id="21"/>
            <w:proofErr w:type="spellEnd"/>
          </w:p>
          <w:p w14:paraId="62B5BBFE" w14:textId="2F544FEC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Currysauce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br/>
              <w:t>Parfumreis</w:t>
            </w:r>
            <w:r>
              <w:rPr>
                <w:rFonts w:ascii="Arial" w:hAnsi="Arial" w:cs="Arial"/>
                <w:sz w:val="16"/>
                <w:szCs w:val="16"/>
              </w:rPr>
              <w:br/>
              <w:t>Früchte</w:t>
            </w:r>
          </w:p>
        </w:tc>
        <w:tc>
          <w:tcPr>
            <w:tcW w:w="3119" w:type="dxa"/>
          </w:tcPr>
          <w:p w14:paraId="5A435319" w14:textId="5F76916C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22" w:name="KF4TAG3TEIL1"/>
            <w:bookmarkEnd w:id="22"/>
            <w:r>
              <w:rPr>
                <w:rFonts w:ascii="Arial" w:hAnsi="Arial" w:cs="Arial"/>
                <w:sz w:val="16"/>
                <w:szCs w:val="16"/>
              </w:rPr>
              <w:t xml:space="preserve">Gemüsecremesuppe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  <w:p w14:paraId="50122DE5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23" w:name="KF2TAG3TEIL1"/>
            <w:bookmarkEnd w:id="23"/>
            <w:r>
              <w:rPr>
                <w:rFonts w:ascii="Arial" w:hAnsi="Arial" w:cs="Arial"/>
                <w:sz w:val="16"/>
                <w:szCs w:val="16"/>
              </w:rPr>
              <w:t>Schweinsragout Marsala</w:t>
            </w:r>
            <w:bookmarkStart w:id="24" w:name="KF2TAG3TEIL2"/>
            <w:bookmarkEnd w:id="24"/>
          </w:p>
          <w:p w14:paraId="63D7DF17" w14:textId="219AF0BC" w:rsidR="00B7497A" w:rsidRPr="00464513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Goldzöpfli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Zucchetti Provencale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55131336" w14:textId="508AD91D" w:rsidR="00B7497A" w:rsidRPr="00464513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bookmarkStart w:id="25" w:name="KF6TAG3TEIL1"/>
        <w:bookmarkEnd w:id="25"/>
      </w:tr>
      <w:tr w:rsidR="00B7497A" w:rsidRPr="003D718D" w14:paraId="4349E6ED" w14:textId="77777777" w:rsidTr="00B7497A">
        <w:trPr>
          <w:trHeight w:hRule="exact" w:val="1429"/>
        </w:trPr>
        <w:tc>
          <w:tcPr>
            <w:tcW w:w="1172" w:type="dxa"/>
          </w:tcPr>
          <w:p w14:paraId="390342D6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4D27DEFD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Donnerstag</w:t>
            </w:r>
          </w:p>
          <w:p w14:paraId="0DA2622F" w14:textId="17E35AC9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26" w:name="Tag4"/>
            <w:bookmarkEnd w:id="26"/>
            <w:r>
              <w:rPr>
                <w:rFonts w:ascii="Arial" w:hAnsi="Arial"/>
                <w:sz w:val="16"/>
                <w:szCs w:val="16"/>
              </w:rPr>
              <w:t>30.07.2026</w:t>
            </w:r>
          </w:p>
        </w:tc>
        <w:tc>
          <w:tcPr>
            <w:tcW w:w="3119" w:type="dxa"/>
          </w:tcPr>
          <w:p w14:paraId="4B2FA812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Zitronencremesuppe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Vegiburger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  <w:p w14:paraId="3834F349" w14:textId="6E1A66B5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hausgemachte Spätzli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gedämpfte Romanescorose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119" w:type="dxa"/>
          </w:tcPr>
          <w:p w14:paraId="1C02136E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27" w:name="KF3TAG4TEIL1"/>
            <w:bookmarkEnd w:id="27"/>
            <w:r>
              <w:rPr>
                <w:rFonts w:ascii="Arial" w:hAnsi="Arial" w:cs="Arial"/>
                <w:sz w:val="16"/>
                <w:szCs w:val="16"/>
              </w:rPr>
              <w:t xml:space="preserve">Zitronencremesuppe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28" w:name="KF1TAG4TEIL1"/>
            <w:bookmarkEnd w:id="28"/>
            <w:r>
              <w:rPr>
                <w:rFonts w:ascii="Arial" w:hAnsi="Arial" w:cs="Arial"/>
                <w:sz w:val="16"/>
                <w:szCs w:val="16"/>
              </w:rPr>
              <w:t>Grillierte Kalbsbratwurst</w:t>
            </w:r>
            <w:bookmarkStart w:id="29" w:name="KF1TAG4TEIL2"/>
            <w:bookmarkEnd w:id="29"/>
          </w:p>
          <w:p w14:paraId="3CD43628" w14:textId="50E13242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braune Sauce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br/>
              <w:t>Frittierte Kartoffeln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Knackerbsen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3119" w:type="dxa"/>
          </w:tcPr>
          <w:p w14:paraId="5CF6D54B" w14:textId="70F9DE5B" w:rsidR="00B7497A" w:rsidRDefault="00B7497A" w:rsidP="00B7497A">
            <w:pPr>
              <w:rPr>
                <w:rFonts w:ascii="Arial" w:hAnsi="Arial" w:cs="Arial"/>
                <w:sz w:val="10"/>
                <w:szCs w:val="10"/>
              </w:rPr>
            </w:pPr>
            <w:bookmarkStart w:id="30" w:name="KF4TAG4TEIL1"/>
            <w:bookmarkEnd w:id="30"/>
            <w:r>
              <w:rPr>
                <w:rFonts w:ascii="Arial" w:hAnsi="Arial" w:cs="Arial"/>
                <w:sz w:val="16"/>
                <w:szCs w:val="16"/>
              </w:rPr>
              <w:t xml:space="preserve">Consommé mit Backerbsen </w:t>
            </w:r>
            <w:r>
              <w:rPr>
                <w:rFonts w:ascii="Arial" w:hAnsi="Arial" w:cs="Arial"/>
                <w:sz w:val="10"/>
                <w:szCs w:val="10"/>
              </w:rPr>
              <w:t>1,2</w:t>
            </w:r>
          </w:p>
          <w:p w14:paraId="04618DF8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31" w:name="KF2TAG4TEIL1"/>
            <w:bookmarkEnd w:id="31"/>
            <w:r>
              <w:rPr>
                <w:rFonts w:ascii="Arial" w:hAnsi="Arial" w:cs="Arial"/>
                <w:sz w:val="16"/>
                <w:szCs w:val="16"/>
              </w:rPr>
              <w:t>Kaninchenragout</w:t>
            </w:r>
            <w:bookmarkStart w:id="32" w:name="KF2TAG4TEIL2"/>
            <w:bookmarkEnd w:id="3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  <w:p w14:paraId="582B8C65" w14:textId="3B176781" w:rsidR="00B7497A" w:rsidRPr="00B7497A" w:rsidRDefault="00B7497A" w:rsidP="00B7497A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hausgemachte Spätzli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gedämpfte Romanescorose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33" w:name="KF6TAG4TEIL1"/>
        <w:bookmarkEnd w:id="33"/>
      </w:tr>
      <w:tr w:rsidR="00B7497A" w:rsidRPr="003D718D" w14:paraId="18CF79B3" w14:textId="77777777" w:rsidTr="00B7497A">
        <w:trPr>
          <w:trHeight w:hRule="exact" w:val="1407"/>
        </w:trPr>
        <w:tc>
          <w:tcPr>
            <w:tcW w:w="1172" w:type="dxa"/>
          </w:tcPr>
          <w:p w14:paraId="052CFA54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298C0F08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Freitag</w:t>
            </w:r>
          </w:p>
          <w:p w14:paraId="7D296751" w14:textId="14A8AA1F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34" w:name="Tag5"/>
            <w:bookmarkEnd w:id="34"/>
            <w:r>
              <w:rPr>
                <w:rFonts w:ascii="Arial" w:hAnsi="Arial"/>
                <w:sz w:val="16"/>
                <w:szCs w:val="16"/>
              </w:rPr>
              <w:t>31.07.2026</w:t>
            </w:r>
          </w:p>
        </w:tc>
        <w:tc>
          <w:tcPr>
            <w:tcW w:w="3119" w:type="dxa"/>
          </w:tcPr>
          <w:p w14:paraId="71C20858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Haferkernsuppe </w:t>
            </w:r>
            <w:r>
              <w:rPr>
                <w:rFonts w:ascii="Arial" w:hAnsi="Arial" w:cs="Arial"/>
                <w:sz w:val="10"/>
                <w:szCs w:val="10"/>
              </w:rPr>
              <w:t>1,2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Nuggets vegetarisch</w:t>
            </w:r>
          </w:p>
          <w:p w14:paraId="00364DCA" w14:textId="2B30794F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Mayonnaise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Ebly </w:t>
            </w:r>
            <w:r>
              <w:rPr>
                <w:rFonts w:ascii="Arial" w:hAnsi="Arial" w:cs="Arial"/>
                <w:sz w:val="10"/>
                <w:szCs w:val="10"/>
              </w:rPr>
              <w:t>1,2</w:t>
            </w:r>
          </w:p>
        </w:tc>
        <w:tc>
          <w:tcPr>
            <w:tcW w:w="3119" w:type="dxa"/>
          </w:tcPr>
          <w:p w14:paraId="7ED4DBC6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35" w:name="KF3TAG5TEIL1"/>
            <w:bookmarkEnd w:id="35"/>
            <w:r>
              <w:rPr>
                <w:rFonts w:ascii="Arial" w:hAnsi="Arial" w:cs="Arial"/>
                <w:sz w:val="16"/>
                <w:szCs w:val="16"/>
              </w:rPr>
              <w:t xml:space="preserve">Kräuterbouillon 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36" w:name="KF1TAG5TEIL1"/>
            <w:bookmarkEnd w:id="36"/>
            <w:r>
              <w:rPr>
                <w:rFonts w:ascii="Arial" w:hAnsi="Arial" w:cs="Arial"/>
                <w:sz w:val="16"/>
                <w:szCs w:val="16"/>
              </w:rPr>
              <w:t>Forellenfilet gebraten</w:t>
            </w:r>
            <w:bookmarkStart w:id="37" w:name="KF1TAG5TEIL2"/>
            <w:bookmarkEnd w:id="37"/>
          </w:p>
          <w:p w14:paraId="72720F5C" w14:textId="07443A5E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Jus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meuniere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 xml:space="preserve">4,7 </w:t>
            </w:r>
            <w:r>
              <w:rPr>
                <w:rFonts w:ascii="Arial" w:hAnsi="Arial" w:cs="Arial"/>
                <w:sz w:val="16"/>
                <w:szCs w:val="16"/>
              </w:rPr>
              <w:t>&amp; Zitrone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Ebly </w:t>
            </w:r>
            <w:r>
              <w:rPr>
                <w:rFonts w:ascii="Arial" w:hAnsi="Arial" w:cs="Arial"/>
                <w:sz w:val="10"/>
                <w:szCs w:val="10"/>
              </w:rPr>
              <w:t>1,2</w:t>
            </w:r>
            <w:r>
              <w:rPr>
                <w:rFonts w:ascii="Arial" w:hAnsi="Arial" w:cs="Arial"/>
                <w:sz w:val="16"/>
                <w:szCs w:val="16"/>
              </w:rPr>
              <w:br/>
              <w:t>Blattspinat</w:t>
            </w:r>
          </w:p>
        </w:tc>
        <w:tc>
          <w:tcPr>
            <w:tcW w:w="3119" w:type="dxa"/>
          </w:tcPr>
          <w:p w14:paraId="6B3ED386" w14:textId="342E61FE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38" w:name="KF4TAG5TEIL1"/>
            <w:bookmarkEnd w:id="38"/>
            <w:r>
              <w:rPr>
                <w:rFonts w:ascii="Arial" w:hAnsi="Arial" w:cs="Arial"/>
                <w:sz w:val="16"/>
                <w:szCs w:val="16"/>
              </w:rPr>
              <w:t xml:space="preserve">Haferkernsuppe </w:t>
            </w:r>
            <w:r>
              <w:rPr>
                <w:rFonts w:ascii="Arial" w:hAnsi="Arial" w:cs="Arial"/>
                <w:sz w:val="10"/>
                <w:szCs w:val="10"/>
              </w:rPr>
              <w:t>1,2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39" w:name="KF2TAG5TEIL1"/>
            <w:bookmarkEnd w:id="39"/>
            <w:r>
              <w:rPr>
                <w:rFonts w:ascii="Arial" w:hAnsi="Arial" w:cs="Arial"/>
                <w:sz w:val="16"/>
                <w:szCs w:val="16"/>
              </w:rPr>
              <w:t>Trutenschnitzel</w:t>
            </w:r>
            <w:bookmarkStart w:id="40" w:name="KF2TAG5TEIL2"/>
            <w:bookmarkEnd w:id="40"/>
          </w:p>
          <w:p w14:paraId="7279FF8B" w14:textId="5DEAF714" w:rsidR="00B7497A" w:rsidRPr="00464513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Rotweinsauce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Teigwaren </w:t>
            </w:r>
            <w:r>
              <w:rPr>
                <w:rFonts w:ascii="Arial" w:hAnsi="Arial" w:cs="Arial"/>
                <w:sz w:val="10"/>
                <w:szCs w:val="10"/>
              </w:rPr>
              <w:t>1,2,3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buntes Mischgemüse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bookmarkStart w:id="41" w:name="KF6TAG5TEIL1"/>
        <w:bookmarkEnd w:id="41"/>
      </w:tr>
      <w:tr w:rsidR="00B7497A" w:rsidRPr="003D718D" w14:paraId="1C2B2FBF" w14:textId="77777777" w:rsidTr="00B7497A">
        <w:trPr>
          <w:trHeight w:hRule="exact" w:val="1413"/>
        </w:trPr>
        <w:tc>
          <w:tcPr>
            <w:tcW w:w="1172" w:type="dxa"/>
          </w:tcPr>
          <w:p w14:paraId="6A7C78F4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443919EF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Samstag</w:t>
            </w:r>
          </w:p>
          <w:p w14:paraId="5DA4B1E0" w14:textId="30703BCE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42" w:name="Tag6"/>
            <w:bookmarkEnd w:id="42"/>
            <w:r>
              <w:rPr>
                <w:rFonts w:ascii="Arial" w:hAnsi="Arial"/>
                <w:sz w:val="16"/>
                <w:szCs w:val="16"/>
              </w:rPr>
              <w:t>01.08.2026</w:t>
            </w:r>
          </w:p>
        </w:tc>
        <w:tc>
          <w:tcPr>
            <w:tcW w:w="3119" w:type="dxa"/>
          </w:tcPr>
          <w:p w14:paraId="5D819DFA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Spinatcremesuppe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  <w:t>Gemüseschnitzel</w:t>
            </w:r>
          </w:p>
          <w:p w14:paraId="0D71A97B" w14:textId="46261950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Tomatensauce</w:t>
            </w:r>
            <w:r>
              <w:rPr>
                <w:rFonts w:ascii="Arial" w:hAnsi="Arial" w:cs="Arial"/>
                <w:sz w:val="16"/>
                <w:szCs w:val="16"/>
              </w:rPr>
              <w:br/>
              <w:t>Trockenreis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Lattichstreifen</w:t>
            </w:r>
            <w:proofErr w:type="spellEnd"/>
          </w:p>
        </w:tc>
        <w:tc>
          <w:tcPr>
            <w:tcW w:w="3119" w:type="dxa"/>
          </w:tcPr>
          <w:p w14:paraId="2AC78C61" w14:textId="35B996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43" w:name="KF3TAG6TEIL1"/>
            <w:bookmarkEnd w:id="43"/>
            <w:r>
              <w:rPr>
                <w:rFonts w:ascii="Arial" w:hAnsi="Arial" w:cs="Arial"/>
                <w:sz w:val="16"/>
                <w:szCs w:val="16"/>
              </w:rPr>
              <w:t xml:space="preserve">Bouillon mit Pilzen 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44" w:name="KF1TAG6TEIL1"/>
            <w:bookmarkEnd w:id="44"/>
            <w:r>
              <w:rPr>
                <w:rFonts w:ascii="Arial" w:hAnsi="Arial" w:cs="Arial"/>
                <w:sz w:val="16"/>
                <w:szCs w:val="16"/>
              </w:rPr>
              <w:t xml:space="preserve">Schweinsbraten Provencale </w:t>
            </w:r>
            <w:bookmarkStart w:id="45" w:name="KF1TAG6TEIL2"/>
            <w:bookmarkEnd w:id="45"/>
            <w:r>
              <w:rPr>
                <w:rFonts w:ascii="Arial" w:hAnsi="Arial" w:cs="Arial"/>
                <w:sz w:val="16"/>
                <w:szCs w:val="16"/>
              </w:rPr>
              <w:t xml:space="preserve">Steinpilzsauce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br/>
              <w:t>Trockenreis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Lattichstreifen</w:t>
            </w:r>
            <w:proofErr w:type="spellEnd"/>
          </w:p>
        </w:tc>
        <w:tc>
          <w:tcPr>
            <w:tcW w:w="3119" w:type="dxa"/>
          </w:tcPr>
          <w:p w14:paraId="50A50147" w14:textId="1CC41E35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46" w:name="KF4TAG6TEIL1"/>
            <w:bookmarkEnd w:id="46"/>
            <w:r>
              <w:rPr>
                <w:rFonts w:ascii="Arial" w:hAnsi="Arial" w:cs="Arial"/>
                <w:sz w:val="16"/>
                <w:szCs w:val="16"/>
              </w:rPr>
              <w:t xml:space="preserve">Spinatcremesuppe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47" w:name="KF2TAG6TEIL1"/>
            <w:bookmarkEnd w:id="47"/>
            <w:r>
              <w:rPr>
                <w:rFonts w:ascii="Arial" w:hAnsi="Arial" w:cs="Arial"/>
                <w:sz w:val="16"/>
                <w:szCs w:val="16"/>
              </w:rPr>
              <w:t>Lammragout Chianti</w:t>
            </w:r>
            <w:bookmarkStart w:id="48" w:name="KF2TAG6TEIL2"/>
            <w:bookmarkEnd w:id="48"/>
          </w:p>
          <w:p w14:paraId="410EA34C" w14:textId="20DA4F3F" w:rsidR="00B7497A" w:rsidRPr="00464513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gewürz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Cous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glasierte Karotten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49" w:name="KF6TAG6TEIL1"/>
        <w:bookmarkEnd w:id="49"/>
      </w:tr>
      <w:tr w:rsidR="00B7497A" w:rsidRPr="003D718D" w14:paraId="25F28DE7" w14:textId="77777777" w:rsidTr="00B7497A">
        <w:trPr>
          <w:trHeight w:hRule="exact" w:val="1432"/>
        </w:trPr>
        <w:tc>
          <w:tcPr>
            <w:tcW w:w="1172" w:type="dxa"/>
          </w:tcPr>
          <w:p w14:paraId="3FD38170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</w:p>
          <w:p w14:paraId="3019715E" w14:textId="77777777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r w:rsidRPr="00464513">
              <w:rPr>
                <w:rFonts w:ascii="Arial" w:hAnsi="Arial"/>
                <w:sz w:val="16"/>
                <w:szCs w:val="16"/>
              </w:rPr>
              <w:t>Sonntag</w:t>
            </w:r>
          </w:p>
          <w:p w14:paraId="5B1EE828" w14:textId="152E4D51" w:rsidR="00B7497A" w:rsidRPr="00464513" w:rsidRDefault="00B7497A" w:rsidP="00B7497A">
            <w:pPr>
              <w:tabs>
                <w:tab w:val="left" w:pos="1880"/>
              </w:tabs>
              <w:rPr>
                <w:rFonts w:ascii="Arial" w:hAnsi="Arial"/>
                <w:sz w:val="16"/>
                <w:szCs w:val="16"/>
              </w:rPr>
            </w:pPr>
            <w:bookmarkStart w:id="50" w:name="Tag7"/>
            <w:bookmarkEnd w:id="50"/>
            <w:r>
              <w:rPr>
                <w:rFonts w:ascii="Arial" w:hAnsi="Arial"/>
                <w:sz w:val="16"/>
                <w:szCs w:val="16"/>
              </w:rPr>
              <w:t>02.08.2026</w:t>
            </w:r>
          </w:p>
        </w:tc>
        <w:tc>
          <w:tcPr>
            <w:tcW w:w="3119" w:type="dxa"/>
          </w:tcPr>
          <w:p w14:paraId="35EE780E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Karottencremesuppe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Yasoyastroganow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  <w:p w14:paraId="23B5FE77" w14:textId="4097189F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Kartoffelstock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feine Gartenerbsen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3119" w:type="dxa"/>
          </w:tcPr>
          <w:p w14:paraId="3DFD5C6D" w14:textId="7777777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51" w:name="KF3TAG7TEIL1"/>
            <w:bookmarkEnd w:id="51"/>
            <w:r>
              <w:rPr>
                <w:rFonts w:ascii="Arial" w:hAnsi="Arial" w:cs="Arial"/>
                <w:sz w:val="16"/>
                <w:szCs w:val="16"/>
              </w:rPr>
              <w:t xml:space="preserve">Karottencremesuppe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52" w:name="KF1TAG7TEIL1"/>
            <w:bookmarkEnd w:id="52"/>
            <w:proofErr w:type="spellStart"/>
            <w:r>
              <w:rPr>
                <w:rFonts w:ascii="Arial" w:hAnsi="Arial" w:cs="Arial"/>
                <w:sz w:val="16"/>
                <w:szCs w:val="16"/>
              </w:rPr>
              <w:t>Rindsstroganow</w:t>
            </w:r>
            <w:bookmarkStart w:id="53" w:name="KF1TAG7TEIL2"/>
            <w:bookmarkEnd w:id="53"/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  <w:p w14:paraId="3BCF90F3" w14:textId="109DC989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Maisschnitte </w:t>
            </w:r>
            <w:r>
              <w:rPr>
                <w:rFonts w:ascii="Arial" w:hAnsi="Arial" w:cs="Arial"/>
                <w:sz w:val="10"/>
                <w:szCs w:val="10"/>
              </w:rPr>
              <w:t>2,3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Bohnen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607EA24A" w14:textId="7F986107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</w:tcPr>
          <w:p w14:paraId="118F6346" w14:textId="446136C3" w:rsidR="00B7497A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bookmarkStart w:id="54" w:name="KF4TAG7TEIL1"/>
            <w:bookmarkEnd w:id="54"/>
            <w:r>
              <w:rPr>
                <w:rFonts w:ascii="Arial" w:hAnsi="Arial" w:cs="Arial"/>
                <w:sz w:val="16"/>
                <w:szCs w:val="16"/>
              </w:rPr>
              <w:t xml:space="preserve">Bouillon mit Tomatenwürfeli </w:t>
            </w:r>
            <w:r>
              <w:rPr>
                <w:rFonts w:ascii="Arial" w:hAnsi="Arial" w:cs="Arial"/>
                <w:sz w:val="16"/>
                <w:szCs w:val="16"/>
              </w:rPr>
              <w:br/>
              <w:t>***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bookmarkStart w:id="55" w:name="KF2TAG7TEIL1"/>
            <w:bookmarkEnd w:id="55"/>
            <w:r>
              <w:rPr>
                <w:rFonts w:ascii="Arial" w:hAnsi="Arial" w:cs="Arial"/>
                <w:sz w:val="16"/>
                <w:szCs w:val="16"/>
              </w:rPr>
              <w:t>Kalbshacksteak</w:t>
            </w:r>
            <w:bookmarkStart w:id="56" w:name="KF2TAG7TEIL2"/>
            <w:bookmarkEnd w:id="56"/>
          </w:p>
          <w:p w14:paraId="44E03D8F" w14:textId="77777777" w:rsidR="00B7497A" w:rsidRDefault="00B7497A" w:rsidP="00B7497A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Rahmsauce </w:t>
            </w:r>
            <w:r>
              <w:rPr>
                <w:rFonts w:ascii="Arial" w:hAnsi="Arial" w:cs="Arial"/>
                <w:sz w:val="10"/>
                <w:szCs w:val="10"/>
              </w:rPr>
              <w:t>1,2,4</w:t>
            </w:r>
          </w:p>
          <w:p w14:paraId="224FA204" w14:textId="66D34FCE" w:rsidR="00B7497A" w:rsidRPr="00464513" w:rsidRDefault="00B7497A" w:rsidP="00B74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Kartoffelstock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feine Gartenerbsen </w:t>
            </w:r>
            <w:r>
              <w:rPr>
                <w:rFonts w:ascii="Arial" w:hAnsi="Arial" w:cs="Arial"/>
                <w:sz w:val="10"/>
                <w:szCs w:val="10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bookmarkStart w:id="57" w:name="KF6TAG7TEIL1"/>
        <w:bookmarkEnd w:id="57"/>
      </w:tr>
    </w:tbl>
    <w:tbl>
      <w:tblPr>
        <w:tblStyle w:val="Tabellenraster"/>
        <w:tblpPr w:leftFromText="141" w:rightFromText="141" w:vertAnchor="page" w:horzAnchor="margin" w:tblpXSpec="center" w:tblpY="15389"/>
        <w:tblW w:w="82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5"/>
        <w:gridCol w:w="2577"/>
        <w:gridCol w:w="1985"/>
        <w:gridCol w:w="1275"/>
      </w:tblGrid>
      <w:tr w:rsidR="00822670" w:rsidRPr="00822670" w14:paraId="1934BBD1" w14:textId="77777777" w:rsidTr="00822670">
        <w:tc>
          <w:tcPr>
            <w:tcW w:w="2385" w:type="dxa"/>
            <w:hideMark/>
          </w:tcPr>
          <w:p w14:paraId="3A50D1D1" w14:textId="77777777" w:rsidR="00822670" w:rsidRPr="00822670" w:rsidRDefault="00822670" w:rsidP="00822670">
            <w:p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Deklarationsübersicht:</w:t>
            </w:r>
          </w:p>
        </w:tc>
        <w:tc>
          <w:tcPr>
            <w:tcW w:w="2577" w:type="dxa"/>
            <w:hideMark/>
          </w:tcPr>
          <w:p w14:paraId="498E02BC" w14:textId="77777777" w:rsidR="00822670" w:rsidRPr="00822670" w:rsidRDefault="00822670" w:rsidP="00822670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Gluten</w:t>
            </w:r>
          </w:p>
        </w:tc>
        <w:tc>
          <w:tcPr>
            <w:tcW w:w="1985" w:type="dxa"/>
            <w:hideMark/>
          </w:tcPr>
          <w:p w14:paraId="680BCEE5" w14:textId="77777777" w:rsidR="00822670" w:rsidRPr="00822670" w:rsidRDefault="00822670" w:rsidP="00822670">
            <w:p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6. Soja</w:t>
            </w:r>
          </w:p>
        </w:tc>
        <w:tc>
          <w:tcPr>
            <w:tcW w:w="1275" w:type="dxa"/>
            <w:hideMark/>
          </w:tcPr>
          <w:p w14:paraId="280D16E9" w14:textId="77777777" w:rsidR="00822670" w:rsidRPr="00822670" w:rsidRDefault="00822670" w:rsidP="00822670">
            <w:p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11. Sesam</w:t>
            </w:r>
          </w:p>
        </w:tc>
      </w:tr>
      <w:tr w:rsidR="00822670" w:rsidRPr="00822670" w14:paraId="4E3C1A17" w14:textId="77777777" w:rsidTr="00822670">
        <w:trPr>
          <w:gridBefore w:val="1"/>
          <w:wBefore w:w="2385" w:type="dxa"/>
        </w:trPr>
        <w:tc>
          <w:tcPr>
            <w:tcW w:w="2577" w:type="dxa"/>
            <w:hideMark/>
          </w:tcPr>
          <w:p w14:paraId="17160C3B" w14:textId="77777777" w:rsidR="00822670" w:rsidRPr="00822670" w:rsidRDefault="00822670" w:rsidP="00822670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Milch / Lactose</w:t>
            </w:r>
          </w:p>
        </w:tc>
        <w:tc>
          <w:tcPr>
            <w:tcW w:w="1985" w:type="dxa"/>
            <w:hideMark/>
          </w:tcPr>
          <w:p w14:paraId="43DFFBF7" w14:textId="77777777" w:rsidR="00822670" w:rsidRPr="00822670" w:rsidRDefault="00822670" w:rsidP="00822670">
            <w:p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7. Fische</w:t>
            </w:r>
          </w:p>
        </w:tc>
        <w:tc>
          <w:tcPr>
            <w:tcW w:w="1275" w:type="dxa"/>
            <w:hideMark/>
          </w:tcPr>
          <w:p w14:paraId="02D205FB" w14:textId="77777777" w:rsidR="00822670" w:rsidRPr="00822670" w:rsidRDefault="00822670" w:rsidP="00822670">
            <w:p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12. Krebstiere</w:t>
            </w:r>
          </w:p>
        </w:tc>
      </w:tr>
      <w:tr w:rsidR="00822670" w:rsidRPr="00822670" w14:paraId="3395ACB5" w14:textId="77777777" w:rsidTr="00822670">
        <w:trPr>
          <w:gridBefore w:val="1"/>
          <w:wBefore w:w="2385" w:type="dxa"/>
        </w:trPr>
        <w:tc>
          <w:tcPr>
            <w:tcW w:w="2577" w:type="dxa"/>
            <w:hideMark/>
          </w:tcPr>
          <w:p w14:paraId="72C1CF21" w14:textId="77777777" w:rsidR="00822670" w:rsidRPr="00822670" w:rsidRDefault="00822670" w:rsidP="00822670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Eier</w:t>
            </w:r>
          </w:p>
        </w:tc>
        <w:tc>
          <w:tcPr>
            <w:tcW w:w="1985" w:type="dxa"/>
            <w:hideMark/>
          </w:tcPr>
          <w:p w14:paraId="10340F9D" w14:textId="77777777" w:rsidR="00822670" w:rsidRPr="00822670" w:rsidRDefault="00822670" w:rsidP="00822670">
            <w:p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8. Hartschalenobst (Nüsse)</w:t>
            </w:r>
          </w:p>
        </w:tc>
        <w:tc>
          <w:tcPr>
            <w:tcW w:w="1275" w:type="dxa"/>
            <w:hideMark/>
          </w:tcPr>
          <w:p w14:paraId="3847BFCB" w14:textId="77777777" w:rsidR="00822670" w:rsidRPr="00822670" w:rsidRDefault="00822670" w:rsidP="00822670">
            <w:p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13. Lupinen</w:t>
            </w:r>
          </w:p>
        </w:tc>
      </w:tr>
      <w:tr w:rsidR="00822670" w:rsidRPr="00822670" w14:paraId="4EA59074" w14:textId="77777777" w:rsidTr="00822670">
        <w:trPr>
          <w:gridBefore w:val="1"/>
          <w:wBefore w:w="2385" w:type="dxa"/>
        </w:trPr>
        <w:tc>
          <w:tcPr>
            <w:tcW w:w="2577" w:type="dxa"/>
            <w:hideMark/>
          </w:tcPr>
          <w:p w14:paraId="100F6D0E" w14:textId="77777777" w:rsidR="00822670" w:rsidRPr="00822670" w:rsidRDefault="00822670" w:rsidP="00822670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Schwefeldioxid &amp; Sulfite</w:t>
            </w:r>
          </w:p>
        </w:tc>
        <w:tc>
          <w:tcPr>
            <w:tcW w:w="1985" w:type="dxa"/>
            <w:hideMark/>
          </w:tcPr>
          <w:p w14:paraId="3AD768A2" w14:textId="77777777" w:rsidR="00822670" w:rsidRPr="00822670" w:rsidRDefault="00822670" w:rsidP="00822670">
            <w:p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9. Erdnüsse</w:t>
            </w:r>
          </w:p>
        </w:tc>
        <w:tc>
          <w:tcPr>
            <w:tcW w:w="1275" w:type="dxa"/>
            <w:hideMark/>
          </w:tcPr>
          <w:p w14:paraId="74D5F1AE" w14:textId="77777777" w:rsidR="00822670" w:rsidRPr="00822670" w:rsidRDefault="00822670" w:rsidP="00822670">
            <w:p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14. Weichtiere</w:t>
            </w:r>
          </w:p>
        </w:tc>
      </w:tr>
      <w:tr w:rsidR="00822670" w:rsidRPr="00822670" w14:paraId="2E1C5A0C" w14:textId="77777777" w:rsidTr="00822670">
        <w:trPr>
          <w:gridBefore w:val="1"/>
          <w:wBefore w:w="2385" w:type="dxa"/>
        </w:trPr>
        <w:tc>
          <w:tcPr>
            <w:tcW w:w="2577" w:type="dxa"/>
            <w:hideMark/>
          </w:tcPr>
          <w:p w14:paraId="40A38FE0" w14:textId="77777777" w:rsidR="00822670" w:rsidRPr="00822670" w:rsidRDefault="00822670" w:rsidP="00822670">
            <w:pPr>
              <w:numPr>
                <w:ilvl w:val="0"/>
                <w:numId w:val="17"/>
              </w:num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Sellerie</w:t>
            </w:r>
          </w:p>
        </w:tc>
        <w:tc>
          <w:tcPr>
            <w:tcW w:w="1985" w:type="dxa"/>
            <w:hideMark/>
          </w:tcPr>
          <w:p w14:paraId="5DD36721" w14:textId="77777777" w:rsidR="00822670" w:rsidRPr="00822670" w:rsidRDefault="00822670" w:rsidP="00822670">
            <w:pPr>
              <w:rPr>
                <w:sz w:val="16"/>
                <w:szCs w:val="12"/>
              </w:rPr>
            </w:pPr>
            <w:r w:rsidRPr="00822670">
              <w:rPr>
                <w:sz w:val="16"/>
                <w:szCs w:val="12"/>
              </w:rPr>
              <w:t>10. Senf</w:t>
            </w:r>
          </w:p>
        </w:tc>
        <w:tc>
          <w:tcPr>
            <w:tcW w:w="1275" w:type="dxa"/>
          </w:tcPr>
          <w:p w14:paraId="12284644" w14:textId="77777777" w:rsidR="00822670" w:rsidRPr="00822670" w:rsidRDefault="00822670" w:rsidP="00822670">
            <w:pPr>
              <w:rPr>
                <w:sz w:val="16"/>
                <w:szCs w:val="12"/>
              </w:rPr>
            </w:pPr>
          </w:p>
        </w:tc>
      </w:tr>
    </w:tbl>
    <w:p w14:paraId="653A8CB7" w14:textId="77777777" w:rsidR="00E7245A" w:rsidRPr="00814BC9" w:rsidRDefault="00E7245A" w:rsidP="00814BC9"/>
    <w:sectPr w:rsidR="00E7245A" w:rsidRPr="00814BC9" w:rsidSect="009B07A7">
      <w:headerReference w:type="default" r:id="rId10"/>
      <w:footerReference w:type="even" r:id="rId11"/>
      <w:pgSz w:w="11906" w:h="16838"/>
      <w:pgMar w:top="993" w:right="424" w:bottom="851" w:left="1276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28132" w14:textId="77777777" w:rsidR="00B82142" w:rsidRDefault="00B82142">
      <w:r>
        <w:separator/>
      </w:r>
    </w:p>
  </w:endnote>
  <w:endnote w:type="continuationSeparator" w:id="0">
    <w:p w14:paraId="3D69B367" w14:textId="77777777" w:rsidR="00B82142" w:rsidRDefault="00B8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MetaPlusNormal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1E839" w14:textId="77777777" w:rsidR="00E7245A" w:rsidRDefault="00567B2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E7245A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CE6AAD3" w14:textId="77777777" w:rsidR="00E7245A" w:rsidRDefault="00E724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FEECB" w14:textId="77777777" w:rsidR="00B82142" w:rsidRDefault="00B82142">
      <w:r>
        <w:separator/>
      </w:r>
    </w:p>
  </w:footnote>
  <w:footnote w:type="continuationSeparator" w:id="0">
    <w:p w14:paraId="372886BF" w14:textId="77777777" w:rsidR="00B82142" w:rsidRDefault="00B82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B475" w14:textId="36231C4F" w:rsidR="00D9388B" w:rsidRDefault="005F6A25" w:rsidP="00D9388B">
    <w:pPr>
      <w:pStyle w:val="Kopfzeile"/>
      <w:ind w:left="-1276"/>
      <w:jc w:val="center"/>
    </w:pPr>
    <w:r w:rsidRPr="005F6A25">
      <w:rPr>
        <w:noProof/>
      </w:rPr>
      <w:drawing>
        <wp:anchor distT="0" distB="0" distL="114300" distR="114300" simplePos="0" relativeHeight="251658240" behindDoc="1" locked="0" layoutInCell="1" allowOverlap="1" wp14:anchorId="580ED6A5" wp14:editId="6BB35163">
          <wp:simplePos x="0" y="0"/>
          <wp:positionH relativeFrom="column">
            <wp:posOffset>4519930</wp:posOffset>
          </wp:positionH>
          <wp:positionV relativeFrom="paragraph">
            <wp:posOffset>362585</wp:posOffset>
          </wp:positionV>
          <wp:extent cx="1632585" cy="894080"/>
          <wp:effectExtent l="0" t="0" r="0" b="0"/>
          <wp:wrapTight wrapText="bothSides">
            <wp:wrapPolygon edited="0">
              <wp:start x="13358" y="0"/>
              <wp:lineTo x="8065" y="4142"/>
              <wp:lineTo x="7057" y="5523"/>
              <wp:lineTo x="7057" y="7824"/>
              <wp:lineTo x="0" y="11045"/>
              <wp:lineTo x="0" y="17489"/>
              <wp:lineTo x="8317" y="21170"/>
              <wp:lineTo x="10082" y="21170"/>
              <wp:lineTo x="14366" y="20710"/>
              <wp:lineTo x="21424" y="17489"/>
              <wp:lineTo x="21424" y="13347"/>
              <wp:lineTo x="18651" y="9665"/>
              <wp:lineTo x="15375" y="7824"/>
              <wp:lineTo x="14618" y="0"/>
              <wp:lineTo x="13358" y="0"/>
            </wp:wrapPolygon>
          </wp:wrapTight>
          <wp:docPr id="12898767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585" cy="894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37C4E">
      <w:rPr>
        <w:noProof/>
        <w:lang w:eastAsia="de-CH"/>
      </w:rPr>
      <w:drawing>
        <wp:inline distT="0" distB="0" distL="0" distR="0" wp14:anchorId="3904C5D2" wp14:editId="0725E741">
          <wp:extent cx="2390775" cy="1428750"/>
          <wp:effectExtent l="19050" t="0" r="9525" b="0"/>
          <wp:docPr id="1" name="Bild 1" descr="bild-vit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-vita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1428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9388B">
      <w:tab/>
    </w:r>
    <w:r w:rsidR="00D9388B">
      <w:tab/>
      <w:t xml:space="preserve">        </w:t>
    </w:r>
  </w:p>
  <w:p w14:paraId="079E9BCA" w14:textId="77777777" w:rsidR="00E7245A" w:rsidRDefault="00E7245A">
    <w:pPr>
      <w:pStyle w:val="Kopfzeile"/>
      <w:ind w:left="-851" w:right="-1278"/>
    </w:pPr>
  </w:p>
  <w:p w14:paraId="6ACB3918" w14:textId="77777777" w:rsidR="00E7245A" w:rsidRDefault="00E7245A">
    <w:pPr>
      <w:pStyle w:val="Kopfzeile"/>
      <w:ind w:left="-851" w:right="-127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22D3"/>
    <w:multiLevelType w:val="hybridMultilevel"/>
    <w:tmpl w:val="08E451DC"/>
    <w:lvl w:ilvl="0" w:tplc="FF1A24D6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934426C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BB96F37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50BA409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45F2BB5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ED8497A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B11068EE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15A03F4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5F62B90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CBB10B5"/>
    <w:multiLevelType w:val="hybridMultilevel"/>
    <w:tmpl w:val="35B8540C"/>
    <w:lvl w:ilvl="0" w:tplc="0B7E4388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31F63B16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0A7814B2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69569B1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F62A6DA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815ADA4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FD09C2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10EEEAE2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7EB6953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2" w15:restartNumberingAfterBreak="0">
    <w:nsid w:val="13C4750A"/>
    <w:multiLevelType w:val="hybridMultilevel"/>
    <w:tmpl w:val="B55E6186"/>
    <w:lvl w:ilvl="0" w:tplc="F09C2C80">
      <w:start w:val="5102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B0AAF650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112054B6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2150496A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CBEA5EA8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EAAED09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3704092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88C6AA58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A54012DC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3" w15:restartNumberingAfterBreak="0">
    <w:nsid w:val="23DB319E"/>
    <w:multiLevelType w:val="hybridMultilevel"/>
    <w:tmpl w:val="355094EE"/>
    <w:lvl w:ilvl="0" w:tplc="D6982B06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D574623C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010A5A9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C00C1BDE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FD6BADC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161EDBD0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58540C1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29B08F70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62003122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4" w15:restartNumberingAfterBreak="0">
    <w:nsid w:val="25600E99"/>
    <w:multiLevelType w:val="hybridMultilevel"/>
    <w:tmpl w:val="B0461B5A"/>
    <w:lvl w:ilvl="0" w:tplc="743239DC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3998DB1E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BC20C1CA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097C1E4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AF862B3E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1CA47A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C74A174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775C7F1E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3B50DCD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 w15:restartNumberingAfterBreak="0">
    <w:nsid w:val="25C3530C"/>
    <w:multiLevelType w:val="hybridMultilevel"/>
    <w:tmpl w:val="E16A1CA8"/>
    <w:lvl w:ilvl="0" w:tplc="06E83240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2E54CB08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8A2EA880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948714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591268B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216207D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C1DA3E02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3CFC0E5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A968DB2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1A4184D"/>
    <w:multiLevelType w:val="hybridMultilevel"/>
    <w:tmpl w:val="46185D28"/>
    <w:lvl w:ilvl="0" w:tplc="09B6E034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A9B27BEC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8BEC4A6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B8843FC0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00FE87E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11FAFAF8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7DBC314C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C0A05E2C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569E7EA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7" w15:restartNumberingAfterBreak="0">
    <w:nsid w:val="4A684DE3"/>
    <w:multiLevelType w:val="hybridMultilevel"/>
    <w:tmpl w:val="FFFFFFFF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4A31F3"/>
    <w:multiLevelType w:val="hybridMultilevel"/>
    <w:tmpl w:val="33AE05D4"/>
    <w:lvl w:ilvl="0" w:tplc="F31ABA7A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84C8693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507C002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B56C8ACE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6F488AC8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C2B8919C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B6CE9AC0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4BA2EA2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CE30B3D8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DB06059"/>
    <w:multiLevelType w:val="hybridMultilevel"/>
    <w:tmpl w:val="EA08E928"/>
    <w:lvl w:ilvl="0" w:tplc="4C3E3A82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1CEA8964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3A6CBF9C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4C689D4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E0C0CC0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81FAC2A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B5E1CDA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173820EC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6374DC28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0" w15:restartNumberingAfterBreak="0">
    <w:nsid w:val="5DD15EE3"/>
    <w:multiLevelType w:val="hybridMultilevel"/>
    <w:tmpl w:val="31969F82"/>
    <w:lvl w:ilvl="0" w:tplc="864CACFA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703669B8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2F3C6C1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44FC0152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A85BE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AFFE0F96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5C52362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8668F5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EE8611A6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DD20665"/>
    <w:multiLevelType w:val="hybridMultilevel"/>
    <w:tmpl w:val="5A38A55A"/>
    <w:lvl w:ilvl="0" w:tplc="8BD2A074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01A47398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26A4A91A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2D0E114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FD6D5E6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78A6F492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0E1ED14E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5D8C2A1E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446E9302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68571B50"/>
    <w:multiLevelType w:val="hybridMultilevel"/>
    <w:tmpl w:val="4B94EAD2"/>
    <w:lvl w:ilvl="0" w:tplc="0314600E">
      <w:start w:val="5102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96582038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7E8893A8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27C4F0DC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B1C44F18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AF980AF0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EBE4441A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0116E786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A02C3A76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3" w15:restartNumberingAfterBreak="0">
    <w:nsid w:val="6B7F27FE"/>
    <w:multiLevelType w:val="hybridMultilevel"/>
    <w:tmpl w:val="FD7E8CDE"/>
    <w:lvl w:ilvl="0" w:tplc="88A6EB42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CA3ABBD4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2354D96C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A16E76F4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D59070E4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84A69EC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57C483E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EF2CE954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F7DC577C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4" w15:restartNumberingAfterBreak="0">
    <w:nsid w:val="6EC55BF4"/>
    <w:multiLevelType w:val="hybridMultilevel"/>
    <w:tmpl w:val="91F4C002"/>
    <w:lvl w:ilvl="0" w:tplc="2C4CE8EA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093A4A24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9C561198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3DBE3512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7BEC96E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C52CCEFA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FBEC1DD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3586AF58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71F2D6A4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15" w15:restartNumberingAfterBreak="0">
    <w:nsid w:val="6FCE7459"/>
    <w:multiLevelType w:val="hybridMultilevel"/>
    <w:tmpl w:val="D7CC5A04"/>
    <w:lvl w:ilvl="0" w:tplc="621418C2">
      <w:start w:val="550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" w:hAnsi="Times New Roman" w:hint="default"/>
      </w:rPr>
    </w:lvl>
    <w:lvl w:ilvl="1" w:tplc="5308E6EC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6EC8892C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4FE7F64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C59C7106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948C3972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461024A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37AAA48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176AA56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6480CCE"/>
    <w:multiLevelType w:val="hybridMultilevel"/>
    <w:tmpl w:val="FFFC0836"/>
    <w:lvl w:ilvl="0" w:tplc="13DE83D8">
      <w:start w:val="5503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" w:hAnsi="Times New Roman" w:hint="default"/>
      </w:rPr>
    </w:lvl>
    <w:lvl w:ilvl="1" w:tplc="9F64399E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hint="default"/>
      </w:rPr>
    </w:lvl>
    <w:lvl w:ilvl="2" w:tplc="BAE45110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3BD82FA6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5808A402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hint="default"/>
      </w:rPr>
    </w:lvl>
    <w:lvl w:ilvl="5" w:tplc="593A9132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9830FF10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C29ED2E6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hint="default"/>
      </w:rPr>
    </w:lvl>
    <w:lvl w:ilvl="8" w:tplc="3C2CD6AE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num w:numId="1" w16cid:durableId="1062603791">
    <w:abstractNumId w:val="4"/>
  </w:num>
  <w:num w:numId="2" w16cid:durableId="2003267770">
    <w:abstractNumId w:val="11"/>
  </w:num>
  <w:num w:numId="3" w16cid:durableId="289290511">
    <w:abstractNumId w:val="1"/>
  </w:num>
  <w:num w:numId="4" w16cid:durableId="467819090">
    <w:abstractNumId w:val="13"/>
  </w:num>
  <w:num w:numId="5" w16cid:durableId="433593265">
    <w:abstractNumId w:val="9"/>
  </w:num>
  <w:num w:numId="6" w16cid:durableId="1159075787">
    <w:abstractNumId w:val="3"/>
  </w:num>
  <w:num w:numId="7" w16cid:durableId="621765419">
    <w:abstractNumId w:val="16"/>
  </w:num>
  <w:num w:numId="8" w16cid:durableId="888227261">
    <w:abstractNumId w:val="5"/>
  </w:num>
  <w:num w:numId="9" w16cid:durableId="30686924">
    <w:abstractNumId w:val="8"/>
  </w:num>
  <w:num w:numId="10" w16cid:durableId="2046059898">
    <w:abstractNumId w:val="0"/>
  </w:num>
  <w:num w:numId="11" w16cid:durableId="419645193">
    <w:abstractNumId w:val="10"/>
  </w:num>
  <w:num w:numId="12" w16cid:durableId="1994530665">
    <w:abstractNumId w:val="15"/>
  </w:num>
  <w:num w:numId="13" w16cid:durableId="1917937150">
    <w:abstractNumId w:val="12"/>
  </w:num>
  <w:num w:numId="14" w16cid:durableId="1483545787">
    <w:abstractNumId w:val="2"/>
  </w:num>
  <w:num w:numId="15" w16cid:durableId="1675263076">
    <w:abstractNumId w:val="6"/>
  </w:num>
  <w:num w:numId="16" w16cid:durableId="1972394300">
    <w:abstractNumId w:val="14"/>
  </w:num>
  <w:num w:numId="17" w16cid:durableId="12800700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dgnword-docGUID" w:val="{606C1307-7E79-4EE8-8BE8-1FC497A92695}"/>
    <w:docVar w:name="dgnword-eventsink" w:val="105775768"/>
  </w:docVars>
  <w:rsids>
    <w:rsidRoot w:val="000169BC"/>
    <w:rsid w:val="0000091D"/>
    <w:rsid w:val="000169BC"/>
    <w:rsid w:val="00027201"/>
    <w:rsid w:val="0010092B"/>
    <w:rsid w:val="00117658"/>
    <w:rsid w:val="00122F42"/>
    <w:rsid w:val="00142AE4"/>
    <w:rsid w:val="0015055E"/>
    <w:rsid w:val="0019499E"/>
    <w:rsid w:val="001B1393"/>
    <w:rsid w:val="001B3E6D"/>
    <w:rsid w:val="001E2C72"/>
    <w:rsid w:val="00200927"/>
    <w:rsid w:val="00207D6A"/>
    <w:rsid w:val="0024009C"/>
    <w:rsid w:val="002B7DB4"/>
    <w:rsid w:val="002C54D2"/>
    <w:rsid w:val="002D2488"/>
    <w:rsid w:val="00397213"/>
    <w:rsid w:val="003D718D"/>
    <w:rsid w:val="003F104A"/>
    <w:rsid w:val="00430BBC"/>
    <w:rsid w:val="00445FD4"/>
    <w:rsid w:val="00464513"/>
    <w:rsid w:val="00491506"/>
    <w:rsid w:val="0049266F"/>
    <w:rsid w:val="00505BFF"/>
    <w:rsid w:val="005376A0"/>
    <w:rsid w:val="00550426"/>
    <w:rsid w:val="0055086A"/>
    <w:rsid w:val="00552D05"/>
    <w:rsid w:val="0055784E"/>
    <w:rsid w:val="00563C3C"/>
    <w:rsid w:val="00567B25"/>
    <w:rsid w:val="005B3AAE"/>
    <w:rsid w:val="005D7CDD"/>
    <w:rsid w:val="005F6A25"/>
    <w:rsid w:val="00604759"/>
    <w:rsid w:val="00614D06"/>
    <w:rsid w:val="006228F7"/>
    <w:rsid w:val="00665BA0"/>
    <w:rsid w:val="00676C34"/>
    <w:rsid w:val="006A1F23"/>
    <w:rsid w:val="006A7A01"/>
    <w:rsid w:val="006D21E9"/>
    <w:rsid w:val="007028E8"/>
    <w:rsid w:val="00735BEA"/>
    <w:rsid w:val="00764023"/>
    <w:rsid w:val="007837B4"/>
    <w:rsid w:val="0081055A"/>
    <w:rsid w:val="00814BC9"/>
    <w:rsid w:val="00815BF3"/>
    <w:rsid w:val="00822670"/>
    <w:rsid w:val="00837C4E"/>
    <w:rsid w:val="00843679"/>
    <w:rsid w:val="008576C4"/>
    <w:rsid w:val="008E3EF3"/>
    <w:rsid w:val="0091634B"/>
    <w:rsid w:val="0094069A"/>
    <w:rsid w:val="0096133B"/>
    <w:rsid w:val="00985FA5"/>
    <w:rsid w:val="009A659C"/>
    <w:rsid w:val="009B07A7"/>
    <w:rsid w:val="009B53EB"/>
    <w:rsid w:val="00A017BF"/>
    <w:rsid w:val="00A40500"/>
    <w:rsid w:val="00A44045"/>
    <w:rsid w:val="00A76728"/>
    <w:rsid w:val="00B11C87"/>
    <w:rsid w:val="00B20855"/>
    <w:rsid w:val="00B7497A"/>
    <w:rsid w:val="00B82142"/>
    <w:rsid w:val="00B94325"/>
    <w:rsid w:val="00BA599D"/>
    <w:rsid w:val="00BE3584"/>
    <w:rsid w:val="00BE793C"/>
    <w:rsid w:val="00C03A03"/>
    <w:rsid w:val="00C15C93"/>
    <w:rsid w:val="00C17ACA"/>
    <w:rsid w:val="00C3343F"/>
    <w:rsid w:val="00C72AC8"/>
    <w:rsid w:val="00C80032"/>
    <w:rsid w:val="00CB6961"/>
    <w:rsid w:val="00CF0816"/>
    <w:rsid w:val="00D45D95"/>
    <w:rsid w:val="00D7322D"/>
    <w:rsid w:val="00D77218"/>
    <w:rsid w:val="00D9388B"/>
    <w:rsid w:val="00DB1EAA"/>
    <w:rsid w:val="00DC0C08"/>
    <w:rsid w:val="00DE1185"/>
    <w:rsid w:val="00DE603E"/>
    <w:rsid w:val="00E020D8"/>
    <w:rsid w:val="00E115C0"/>
    <w:rsid w:val="00E24C93"/>
    <w:rsid w:val="00E7025D"/>
    <w:rsid w:val="00E7058E"/>
    <w:rsid w:val="00E7245A"/>
    <w:rsid w:val="00E7654E"/>
    <w:rsid w:val="00E841A4"/>
    <w:rsid w:val="00E9009A"/>
    <w:rsid w:val="00E9355D"/>
    <w:rsid w:val="00E95A8D"/>
    <w:rsid w:val="00EC61F0"/>
    <w:rsid w:val="00ED4663"/>
    <w:rsid w:val="00ED4F9D"/>
    <w:rsid w:val="00EE0972"/>
    <w:rsid w:val="00EF1540"/>
    <w:rsid w:val="00F55E57"/>
    <w:rsid w:val="00F67B3A"/>
    <w:rsid w:val="00FD1E97"/>
    <w:rsid w:val="00FD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;"/>
  <w14:docId w14:val="2DD348EF"/>
  <w15:docId w15:val="{A9616FF9-6946-4858-8C58-B24ABD82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B07A7"/>
    <w:rPr>
      <w:sz w:val="24"/>
      <w:lang w:eastAsia="de-DE"/>
    </w:rPr>
  </w:style>
  <w:style w:type="paragraph" w:styleId="berschrift1">
    <w:name w:val="heading 1"/>
    <w:basedOn w:val="Standard"/>
    <w:next w:val="Standard"/>
    <w:qFormat/>
    <w:rsid w:val="009B07A7"/>
    <w:pPr>
      <w:keepNext/>
      <w:tabs>
        <w:tab w:val="left" w:pos="-1985"/>
        <w:tab w:val="left" w:pos="1418"/>
        <w:tab w:val="left" w:pos="1560"/>
        <w:tab w:val="left" w:pos="2268"/>
        <w:tab w:val="left" w:pos="2835"/>
        <w:tab w:val="left" w:pos="3402"/>
        <w:tab w:val="left" w:pos="5103"/>
        <w:tab w:val="left" w:pos="6379"/>
        <w:tab w:val="decimal" w:pos="7230"/>
        <w:tab w:val="center" w:pos="10773"/>
      </w:tabs>
      <w:ind w:firstLine="709"/>
      <w:outlineLvl w:val="0"/>
    </w:pPr>
    <w:rPr>
      <w:rFonts w:ascii="RotisSansSerif" w:hAnsi="RotisSansSerif"/>
      <w:b/>
    </w:rPr>
  </w:style>
  <w:style w:type="paragraph" w:styleId="berschrift2">
    <w:name w:val="heading 2"/>
    <w:basedOn w:val="Standard"/>
    <w:next w:val="Standard"/>
    <w:qFormat/>
    <w:rsid w:val="009B07A7"/>
    <w:pPr>
      <w:keepNext/>
      <w:tabs>
        <w:tab w:val="left" w:pos="1880"/>
      </w:tabs>
      <w:outlineLvl w:val="1"/>
    </w:pPr>
    <w:rPr>
      <w:rFonts w:ascii="MetaPlusNormal" w:hAnsi="MetaPlusNormal"/>
      <w:sz w:val="20"/>
      <w:u w:val="single"/>
    </w:rPr>
  </w:style>
  <w:style w:type="paragraph" w:styleId="berschrift3">
    <w:name w:val="heading 3"/>
    <w:basedOn w:val="Standard"/>
    <w:next w:val="Standard"/>
    <w:qFormat/>
    <w:rsid w:val="009B07A7"/>
    <w:pPr>
      <w:keepNext/>
      <w:tabs>
        <w:tab w:val="left" w:pos="1880"/>
      </w:tabs>
      <w:outlineLvl w:val="2"/>
    </w:pPr>
    <w:rPr>
      <w:rFonts w:ascii="MetaPlusNormal" w:hAnsi="MetaPlusNormal"/>
      <w:sz w:val="22"/>
      <w:u w:val="single"/>
    </w:rPr>
  </w:style>
  <w:style w:type="paragraph" w:styleId="berschrift4">
    <w:name w:val="heading 4"/>
    <w:basedOn w:val="Standard"/>
    <w:next w:val="Standard"/>
    <w:qFormat/>
    <w:rsid w:val="009B07A7"/>
    <w:pPr>
      <w:keepNext/>
      <w:framePr w:hSpace="141" w:wrap="around" w:vAnchor="page" w:hAnchor="margin" w:y="4685"/>
      <w:tabs>
        <w:tab w:val="left" w:pos="1880"/>
      </w:tabs>
      <w:outlineLvl w:val="3"/>
    </w:pPr>
    <w:rPr>
      <w:rFonts w:ascii="Arial" w:hAnsi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07A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07A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B07A7"/>
  </w:style>
  <w:style w:type="paragraph" w:styleId="Beschriftung">
    <w:name w:val="caption"/>
    <w:basedOn w:val="Standard"/>
    <w:next w:val="Standard"/>
    <w:qFormat/>
    <w:rsid w:val="009B07A7"/>
    <w:pPr>
      <w:tabs>
        <w:tab w:val="left" w:pos="1880"/>
      </w:tabs>
    </w:pPr>
    <w:rPr>
      <w:rFonts w:ascii="Arial Black" w:hAnsi="Arial Black"/>
      <w:b/>
      <w:color w:val="C0C0C0"/>
      <w:sz w:val="40"/>
    </w:rPr>
  </w:style>
  <w:style w:type="paragraph" w:styleId="Sprechblasentext">
    <w:name w:val="Balloon Text"/>
    <w:basedOn w:val="Standard"/>
    <w:semiHidden/>
    <w:rsid w:val="009B07A7"/>
    <w:rPr>
      <w:rFonts w:ascii="Tahoma" w:eastAsia="Times New Roman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837C4E"/>
    <w:rPr>
      <w:b/>
      <w:bCs/>
      <w:i w:val="0"/>
      <w:iCs w:val="0"/>
    </w:rPr>
  </w:style>
  <w:style w:type="table" w:styleId="Tabellenraster">
    <w:name w:val="Table Grid"/>
    <w:basedOn w:val="NormaleTabelle"/>
    <w:uiPriority w:val="39"/>
    <w:rsid w:val="0082267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analogic.ksaintra.ch\progs32\SL7_7.01\indvReports\Vita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4433c4a263e4aa8907f8c3067c7ec3f xmlns="f6393de2-a97c-4e34-8839-9583dbd648e9">
      <Terms xmlns="http://schemas.microsoft.com/office/infopath/2007/PartnerControls"/>
    </i4433c4a263e4aa8907f8c3067c7ec3f>
    <TaxCatchAll xmlns="83edd073-e92f-4113-80a3-f7af8531759b" xsi:nil="true"/>
    <lcf76f155ced4ddcb4097134ff3c332f xmlns="f6393de2-a97c-4e34-8839-9583dbd648e9">
      <Terms xmlns="http://schemas.microsoft.com/office/infopath/2007/PartnerControls"/>
    </lcf76f155ced4ddcb4097134ff3c332f>
    <oe990b1f504d403b8f5a7961192c7682 xmlns="f6393de2-a97c-4e34-8839-9583dbd648e9">
      <Terms xmlns="http://schemas.microsoft.com/office/infopath/2007/PartnerControls"/>
    </oe990b1f504d403b8f5a7961192c7682>
    <Herkunft xmlns="f6393de2-a97c-4e34-8839-9583dbd648e9">KSA intern</Herkunft>
    <l8c249f5f99b4325ab632e817c6c0f57 xmlns="f6393de2-a97c-4e34-8839-9583dbd648e9">
      <Terms xmlns="http://schemas.microsoft.com/office/infopath/2007/PartnerControls"/>
    </l8c249f5f99b4325ab632e817c6c0f57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9CAC6D5A9F994B945C11599F13757F" ma:contentTypeVersion="17" ma:contentTypeDescription="Ein neues Dokument erstellen." ma:contentTypeScope="" ma:versionID="a872ee49cdd641beb615496e9eae1e20">
  <xsd:schema xmlns:xsd="http://www.w3.org/2001/XMLSchema" xmlns:xs="http://www.w3.org/2001/XMLSchema" xmlns:p="http://schemas.microsoft.com/office/2006/metadata/properties" xmlns:ns2="f6393de2-a97c-4e34-8839-9583dbd648e9" xmlns:ns3="83edd073-e92f-4113-80a3-f7af8531759b" targetNamespace="http://schemas.microsoft.com/office/2006/metadata/properties" ma:root="true" ma:fieldsID="065de5480a806313633ae064945831e5" ns2:_="" ns3:_="">
    <xsd:import namespace="f6393de2-a97c-4e34-8839-9583dbd648e9"/>
    <xsd:import namespace="83edd073-e92f-4113-80a3-f7af8531759b"/>
    <xsd:element name="properties">
      <xsd:complexType>
        <xsd:sequence>
          <xsd:element name="documentManagement">
            <xsd:complexType>
              <xsd:all>
                <xsd:element ref="ns2:i4433c4a263e4aa8907f8c3067c7ec3f" minOccurs="0"/>
                <xsd:element ref="ns2:l8c249f5f99b4325ab632e817c6c0f57" minOccurs="0"/>
                <xsd:element ref="ns2:oe990b1f504d403b8f5a7961192c7682" minOccurs="0"/>
                <xsd:element ref="ns3:TaxCatchAll" minOccurs="0"/>
                <xsd:element ref="ns2:Herkunf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93de2-a97c-4e34-8839-9583dbd648e9" elementFormDefault="qualified">
    <xsd:import namespace="http://schemas.microsoft.com/office/2006/documentManagement/types"/>
    <xsd:import namespace="http://schemas.microsoft.com/office/infopath/2007/PartnerControls"/>
    <xsd:element name="i4433c4a263e4aa8907f8c3067c7ec3f" ma:index="8" nillable="true" ma:taxonomy="true" ma:internalName="i4433c4a263e4aa8907f8c3067c7ec3f" ma:taxonomyFieldName="Status" ma:displayName="Status" ma:default="" ma:fieldId="{24433c4a-263e-4aa8-907f-8c3067c7ec3f}" ma:sspId="88107cfe-9515-4f3c-838e-e32a30ba7f53" ma:termSetId="44907820-5a55-4fad-ad4e-9277074f20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249f5f99b4325ab632e817c6c0f57" ma:index="9" nillable="true" ma:taxonomy="true" ma:internalName="l8c249f5f99b4325ab632e817c6c0f57" ma:taxonomyFieldName="Fachgebiet" ma:displayName="Fachgebiet" ma:default="" ma:fieldId="{58c249f5-f99b-4325-ab63-2e817c6c0f57}" ma:taxonomyMulti="true" ma:sspId="88107cfe-9515-4f3c-838e-e32a30ba7f53" ma:termSetId="9f4317ac-daa1-41bf-813f-064f58d666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990b1f504d403b8f5a7961192c7682" ma:index="10" nillable="true" ma:taxonomy="true" ma:internalName="oe990b1f504d403b8f5a7961192c7682" ma:taxonomyFieldName="Dokumenttyp" ma:displayName="Dokumenttyp" ma:default="" ma:fieldId="{8e990b1f-504d-403b-8f5a-7961192c7682}" ma:sspId="88107cfe-9515-4f3c-838e-e32a30ba7f53" ma:termSetId="a2372919-1445-4193-840b-164f8b0daa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erkunft" ma:index="13" nillable="true" ma:displayName="Herkunft" ma:default="KSA intern" ma:description="Zuweisen von Herkunft der Datei (KSA intern oder extern)" ma:format="Dropdown" ma:internalName="Herkunft">
      <xsd:simpleType>
        <xsd:restriction base="dms:Choice">
          <xsd:enumeration value="KSA intern"/>
          <xsd:enumeration value="extern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8107cfe-9515-4f3c-838e-e32a30ba7f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dd073-e92f-4113-80a3-f7af8531759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b81bc7-a6c0-46a4-8667-b506e2d3955f}" ma:internalName="TaxCatchAll" ma:showField="CatchAllData" ma:web="83edd073-e92f-4113-80a3-f7af853175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74E373-0EC8-47C9-B9EB-9D5CC33F2F3F}">
  <ds:schemaRefs>
    <ds:schemaRef ds:uri="http://schemas.microsoft.com/office/2006/metadata/properties"/>
    <ds:schemaRef ds:uri="http://schemas.microsoft.com/office/infopath/2007/PartnerControls"/>
    <ds:schemaRef ds:uri="f6393de2-a97c-4e34-8839-9583dbd648e9"/>
    <ds:schemaRef ds:uri="83edd073-e92f-4113-80a3-f7af8531759b"/>
  </ds:schemaRefs>
</ds:datastoreItem>
</file>

<file path=customXml/itemProps2.xml><?xml version="1.0" encoding="utf-8"?>
<ds:datastoreItem xmlns:ds="http://schemas.openxmlformats.org/officeDocument/2006/customXml" ds:itemID="{075AC1B5-1B00-44B7-8798-34D357F13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93de2-a97c-4e34-8839-9583dbd648e9"/>
    <ds:schemaRef ds:uri="83edd073-e92f-4113-80a3-f7af85317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BF0535-8044-4C01-9E25-850F552F58D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6e24807-0db4-4e38-914d-96f6fdcea255}" enabled="1" method="Standard" siteId="{752c5f95-049b-465c-8b7f-a2ce880d3d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Vita.dotm</Template>
  <TotalTime>0</TotalTime>
  <Pages>1</Pages>
  <Words>312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Schriftenatelier Dis</vt:lpstr>
    </vt:vector>
  </TitlesOfParts>
  <Company>Schriftenatelier DIS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Schriftenatelier Dis</dc:title>
  <dc:creator>Ackermann Matthias</dc:creator>
  <cp:lastModifiedBy>Ackermann Matthias</cp:lastModifiedBy>
  <cp:revision>5</cp:revision>
  <cp:lastPrinted>2009-04-24T06:51:00Z</cp:lastPrinted>
  <dcterms:created xsi:type="dcterms:W3CDTF">2026-07-09T13:53:00Z</dcterms:created>
  <dcterms:modified xsi:type="dcterms:W3CDTF">2026-07-16T08:25:00Z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0x0101000A9CAC6D5A9F994B945C11599F13757F</vt:lpwstr>
  </property>
  <property fmtid="{D5CDD505-2E9C-101B-9397-08002B2CF9AE}" pid="3" name="MediaServiceImageTags">
    <vt:lpwstr/>
  </property>
  <property fmtid="{D5CDD505-2E9C-101B-9397-08002B2CF9AE}" pid="4" name="Dokumenttyp">
    <vt:lpwstr/>
  </property>
  <property fmtid="{D5CDD505-2E9C-101B-9397-08002B2CF9AE}" pid="5" name="Fachgebiet">
    <vt:lpwstr/>
  </property>
  <property fmtid="{D5CDD505-2E9C-101B-9397-08002B2CF9AE}" pid="6" name="Status">
    <vt:lpwstr/>
  </property>
</Properties>
</file>