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294E" w14:textId="00BFE084" w:rsidR="0019499E" w:rsidRPr="00397213" w:rsidRDefault="00C647A7" w:rsidP="008576C4">
      <w:pPr>
        <w:pStyle w:val="Beschriftung"/>
        <w:ind w:left="-426"/>
        <w:rPr>
          <w:szCs w:val="40"/>
        </w:rPr>
      </w:pPr>
      <w:r>
        <w:rPr>
          <w:noProof/>
          <w:szCs w:val="40"/>
        </w:rPr>
        <w:pict w14:anchorId="39B91246">
          <v:oval id="Ellipse 2" o:spid="_x0000_s2050" style="position:absolute;left:0;text-align:left;margin-left:323pt;margin-top:-22.05pt;width:168.75pt;height:61.6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" fillcolor="#558ed5" strokecolor="#558ed5" strokeweight="2pt">
            <v:path arrowok="t"/>
            <v:textbox>
              <w:txbxContent>
                <w:p w14:paraId="6CE164B3" w14:textId="5F5EF4AF" w:rsidR="00FD32B0" w:rsidRDefault="00FD32B0" w:rsidP="00FD32B0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18"/>
                    </w:rPr>
                  </w:pPr>
                  <w:r w:rsidRPr="00F45808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18"/>
                    </w:rPr>
                    <w:t>Wochenhit:</w:t>
                  </w:r>
                </w:p>
                <w:p w14:paraId="2B7E2BA4" w14:textId="0169C50D" w:rsidR="00FD32B0" w:rsidRPr="0046298B" w:rsidRDefault="00720712" w:rsidP="00FD32B0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22"/>
                      <w:szCs w:val="18"/>
                    </w:rPr>
                  </w:pPr>
                  <w:r w:rsidRPr="0046298B">
                    <w:rPr>
                      <w:rFonts w:ascii="Arial" w:hAnsi="Arial" w:cs="Arial"/>
                      <w:color w:val="FFFFFF" w:themeColor="background1"/>
                      <w:sz w:val="22"/>
                      <w:szCs w:val="18"/>
                    </w:rPr>
                    <w:t xml:space="preserve">Lasagne </w:t>
                  </w:r>
                  <w:r w:rsidR="0046298B">
                    <w:rPr>
                      <w:rFonts w:ascii="Arial" w:hAnsi="Arial" w:cs="Arial"/>
                      <w:color w:val="FFFFFF" w:themeColor="background1"/>
                      <w:sz w:val="22"/>
                      <w:szCs w:val="18"/>
                    </w:rPr>
                    <w:t>Buffet</w:t>
                  </w:r>
                </w:p>
              </w:txbxContent>
            </v:textbox>
          </v:oval>
        </w:pict>
      </w:r>
      <w:r w:rsidR="0019499E" w:rsidRPr="00397213">
        <w:rPr>
          <w:szCs w:val="40"/>
        </w:rPr>
        <w:t>Wochenpla</w:t>
      </w:r>
      <w:r w:rsidR="00735BEA">
        <w:rPr>
          <w:szCs w:val="40"/>
        </w:rPr>
        <w:t xml:space="preserve">n </w:t>
      </w:r>
      <w:bookmarkStart w:id="0" w:name="vom"/>
      <w:bookmarkEnd w:id="0"/>
      <w:r w:rsidR="00967C4F" w:rsidRPr="00967C4F">
        <w:rPr>
          <w:szCs w:val="40"/>
        </w:rPr>
        <w:t>03.08.</w:t>
      </w:r>
      <w:r w:rsidR="0019499E" w:rsidRPr="00397213">
        <w:rPr>
          <w:szCs w:val="40"/>
        </w:rPr>
        <w:t>–</w:t>
      </w:r>
      <w:bookmarkStart w:id="1" w:name="bis"/>
      <w:bookmarkEnd w:id="1"/>
      <w:r w:rsidR="00967C4F" w:rsidRPr="00967C4F">
        <w:rPr>
          <w:szCs w:val="40"/>
        </w:rPr>
        <w:t>09.08.2026</w:t>
      </w:r>
    </w:p>
    <w:p w14:paraId="1CAA6ECE" w14:textId="77777777" w:rsidR="0019499E" w:rsidRPr="003D718D" w:rsidRDefault="0019499E">
      <w:pPr>
        <w:tabs>
          <w:tab w:val="left" w:pos="1880"/>
        </w:tabs>
        <w:rPr>
          <w:rFonts w:ascii="Arial" w:hAnsi="Arial"/>
          <w:b/>
          <w:color w:val="C0C0C0"/>
          <w:sz w:val="22"/>
        </w:rPr>
      </w:pPr>
    </w:p>
    <w:p w14:paraId="516983AA" w14:textId="77777777" w:rsidR="0019499E" w:rsidRPr="003D718D" w:rsidRDefault="0019499E">
      <w:pPr>
        <w:tabs>
          <w:tab w:val="left" w:pos="1880"/>
        </w:tabs>
        <w:rPr>
          <w:rFonts w:ascii="Arial" w:hAnsi="Arial" w:cs="Arial"/>
          <w:b/>
          <w:color w:val="C0C0C0"/>
          <w:sz w:val="22"/>
        </w:rPr>
      </w:pPr>
    </w:p>
    <w:tbl>
      <w:tblPr>
        <w:tblpPr w:leftFromText="141" w:rightFromText="141" w:vertAnchor="text" w:tblpY="1"/>
        <w:tblOverlap w:val="never"/>
        <w:tblW w:w="10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2"/>
        <w:gridCol w:w="2939"/>
        <w:gridCol w:w="2939"/>
        <w:gridCol w:w="3119"/>
      </w:tblGrid>
      <w:tr w:rsidR="00B54F84" w:rsidRPr="003D718D" w14:paraId="29C5B2DF" w14:textId="77777777" w:rsidTr="00FD32B0">
        <w:trPr>
          <w:trHeight w:hRule="exact" w:val="259"/>
        </w:trPr>
        <w:tc>
          <w:tcPr>
            <w:tcW w:w="1172" w:type="dxa"/>
            <w:shd w:val="clear" w:color="auto" w:fill="8DB3E2" w:themeFill="text2" w:themeFillTint="66"/>
          </w:tcPr>
          <w:p w14:paraId="57ECFEC0" w14:textId="77777777" w:rsidR="00B54F84" w:rsidRDefault="00B54F84" w:rsidP="00FD32B0">
            <w:pPr>
              <w:pStyle w:val="berschrift4"/>
              <w:framePr w:hSpace="0" w:wrap="auto" w:vAnchor="margin" w:hAnchor="text" w:yAlign="inline"/>
            </w:pPr>
            <w:r>
              <w:t>Datum</w:t>
            </w:r>
          </w:p>
        </w:tc>
        <w:tc>
          <w:tcPr>
            <w:tcW w:w="2939" w:type="dxa"/>
            <w:shd w:val="clear" w:color="auto" w:fill="8DB3E2" w:themeFill="text2" w:themeFillTint="66"/>
          </w:tcPr>
          <w:p w14:paraId="21544A1D" w14:textId="3EC3A970" w:rsidR="00B54F84" w:rsidRPr="00CF0816" w:rsidRDefault="00B54F84" w:rsidP="00FD32B0">
            <w:pPr>
              <w:tabs>
                <w:tab w:val="left" w:pos="1880"/>
              </w:tabs>
              <w:spacing w:line="480" w:lineRule="auto"/>
              <w:rPr>
                <w:rFonts w:ascii="Arial" w:hAnsi="Arial"/>
                <w:b/>
                <w:sz w:val="20"/>
              </w:rPr>
            </w:pPr>
            <w:r w:rsidRPr="00CF0816">
              <w:rPr>
                <w:rFonts w:ascii="Arial" w:hAnsi="Arial"/>
                <w:b/>
                <w:sz w:val="20"/>
              </w:rPr>
              <w:t>"</w:t>
            </w:r>
            <w:r>
              <w:rPr>
                <w:rFonts w:ascii="Arial" w:hAnsi="Arial"/>
                <w:b/>
                <w:sz w:val="20"/>
              </w:rPr>
              <w:t>Fleischlos</w:t>
            </w:r>
            <w:r w:rsidRPr="00CF0816">
              <w:rPr>
                <w:rFonts w:ascii="Arial" w:hAnsi="Arial"/>
                <w:b/>
                <w:sz w:val="20"/>
              </w:rPr>
              <w:t>"</w:t>
            </w:r>
          </w:p>
        </w:tc>
        <w:tc>
          <w:tcPr>
            <w:tcW w:w="2939" w:type="dxa"/>
            <w:shd w:val="clear" w:color="auto" w:fill="8DB3E2" w:themeFill="text2" w:themeFillTint="66"/>
          </w:tcPr>
          <w:p w14:paraId="39F5FE77" w14:textId="089398A9" w:rsidR="00B54F84" w:rsidRDefault="00B54F84" w:rsidP="00FD32B0">
            <w:pPr>
              <w:tabs>
                <w:tab w:val="left" w:pos="1880"/>
              </w:tabs>
              <w:spacing w:line="480" w:lineRule="auto"/>
              <w:rPr>
                <w:rFonts w:ascii="Arial" w:hAnsi="Arial"/>
                <w:b/>
                <w:sz w:val="20"/>
              </w:rPr>
            </w:pPr>
            <w:r w:rsidRPr="00CF0816">
              <w:rPr>
                <w:rFonts w:ascii="Arial" w:hAnsi="Arial"/>
                <w:b/>
                <w:sz w:val="20"/>
              </w:rPr>
              <w:t>"</w:t>
            </w:r>
            <w:r>
              <w:rPr>
                <w:rFonts w:ascii="Arial" w:hAnsi="Arial"/>
                <w:b/>
                <w:sz w:val="20"/>
              </w:rPr>
              <w:t>Ausgewogen</w:t>
            </w:r>
            <w:r w:rsidRPr="00CF0816">
              <w:rPr>
                <w:rFonts w:ascii="Arial" w:hAnsi="Arial"/>
                <w:b/>
                <w:sz w:val="20"/>
              </w:rPr>
              <w:t>"</w:t>
            </w:r>
          </w:p>
        </w:tc>
        <w:tc>
          <w:tcPr>
            <w:tcW w:w="3119" w:type="dxa"/>
            <w:shd w:val="clear" w:color="auto" w:fill="8DB3E2" w:themeFill="text2" w:themeFillTint="66"/>
          </w:tcPr>
          <w:p w14:paraId="2D2FF898" w14:textId="77777777" w:rsidR="00B54F84" w:rsidRDefault="00B54F84" w:rsidP="00FD32B0">
            <w:pPr>
              <w:tabs>
                <w:tab w:val="left" w:pos="1880"/>
              </w:tabs>
              <w:rPr>
                <w:rFonts w:ascii="Arial" w:hAnsi="Arial"/>
                <w:b/>
                <w:sz w:val="20"/>
              </w:rPr>
            </w:pPr>
            <w:r w:rsidRPr="00CF0816">
              <w:rPr>
                <w:rFonts w:ascii="Arial" w:hAnsi="Arial"/>
                <w:b/>
                <w:sz w:val="20"/>
              </w:rPr>
              <w:t>"</w:t>
            </w:r>
            <w:r>
              <w:rPr>
                <w:rFonts w:ascii="Arial" w:hAnsi="Arial"/>
                <w:b/>
                <w:sz w:val="20"/>
              </w:rPr>
              <w:t>Gut-Verträglich</w:t>
            </w:r>
            <w:r w:rsidRPr="00CF0816">
              <w:rPr>
                <w:rFonts w:ascii="Arial" w:hAnsi="Arial"/>
                <w:b/>
                <w:sz w:val="20"/>
              </w:rPr>
              <w:t>"</w:t>
            </w:r>
          </w:p>
        </w:tc>
      </w:tr>
      <w:tr w:rsidR="00B54F84" w:rsidRPr="003D718D" w14:paraId="2257A5A3" w14:textId="77777777" w:rsidTr="00FD32B0">
        <w:trPr>
          <w:trHeight w:hRule="exact" w:val="1411"/>
        </w:trPr>
        <w:tc>
          <w:tcPr>
            <w:tcW w:w="1172" w:type="dxa"/>
          </w:tcPr>
          <w:p w14:paraId="206BCE7C" w14:textId="77777777" w:rsidR="00B54F84" w:rsidRPr="00464513" w:rsidRDefault="00B54F84" w:rsidP="00FD32B0">
            <w:pPr>
              <w:tabs>
                <w:tab w:val="left" w:pos="1880"/>
              </w:tabs>
              <w:ind w:left="-426"/>
              <w:rPr>
                <w:rFonts w:ascii="Arial" w:hAnsi="Arial"/>
                <w:sz w:val="16"/>
                <w:szCs w:val="16"/>
              </w:rPr>
            </w:pPr>
          </w:p>
          <w:p w14:paraId="62DD2ABC" w14:textId="77777777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Montag</w:t>
            </w:r>
          </w:p>
          <w:p w14:paraId="59BD5745" w14:textId="20361226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2" w:name="Tag1"/>
            <w:bookmarkEnd w:id="2"/>
            <w:r>
              <w:rPr>
                <w:rFonts w:ascii="Arial" w:hAnsi="Arial"/>
                <w:sz w:val="16"/>
                <w:szCs w:val="16"/>
              </w:rPr>
              <w:t>03.08.2026</w:t>
            </w:r>
          </w:p>
        </w:tc>
        <w:tc>
          <w:tcPr>
            <w:tcW w:w="2939" w:type="dxa"/>
          </w:tcPr>
          <w:p w14:paraId="7347F8FD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Kartoffelsuppe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  <w:p w14:paraId="2B27F0CE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364DE215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Tofuschnitzel</w:t>
            </w:r>
          </w:p>
          <w:p w14:paraId="14079891" w14:textId="64E711E6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mit brauner Vegi Sauce 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br/>
              <w:t>Gebratene Kartoffelschnitze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Fenchel mit Käse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939" w:type="dxa"/>
          </w:tcPr>
          <w:p w14:paraId="401E6BCB" w14:textId="39ABEF49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3" w:name="KF3TAG1TEIL1"/>
            <w:bookmarkEnd w:id="3"/>
            <w:r>
              <w:rPr>
                <w:rFonts w:ascii="Arial" w:hAnsi="Arial" w:cs="Arial"/>
                <w:sz w:val="16"/>
                <w:szCs w:val="16"/>
              </w:rPr>
              <w:t xml:space="preserve">Kartoffelsuppe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  <w:p w14:paraId="6A1A17C5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4" w:name="KF1TAG1TEIL1"/>
            <w:bookmarkEnd w:id="4"/>
            <w:r>
              <w:rPr>
                <w:rFonts w:ascii="Arial" w:hAnsi="Arial" w:cs="Arial"/>
                <w:sz w:val="16"/>
                <w:szCs w:val="16"/>
              </w:rPr>
              <w:t>Sautiertes Schweinssteak</w:t>
            </w:r>
            <w:bookmarkStart w:id="5" w:name="KF1TAG1TEIL2"/>
            <w:bookmarkEnd w:id="5"/>
          </w:p>
          <w:p w14:paraId="2A4B453F" w14:textId="5A6C3215" w:rsidR="00B54F84" w:rsidRPr="00464513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Peperonisauce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br/>
              <w:t>gebratene Kartoffelschnitze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Fenchel mit Käse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3119" w:type="dxa"/>
          </w:tcPr>
          <w:p w14:paraId="50ED8FDB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6" w:name="KF4TAG1TEIL1"/>
            <w:bookmarkEnd w:id="6"/>
            <w:r>
              <w:rPr>
                <w:rFonts w:ascii="Arial" w:hAnsi="Arial" w:cs="Arial"/>
                <w:sz w:val="16"/>
                <w:szCs w:val="16"/>
              </w:rPr>
              <w:t xml:space="preserve">Gemüsebrühe </w:t>
            </w:r>
          </w:p>
          <w:p w14:paraId="44B4AB10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621361DF" w14:textId="77777777" w:rsidR="00B54F84" w:rsidRDefault="00B54F84" w:rsidP="00FD32B0">
            <w:pPr>
              <w:rPr>
                <w:rFonts w:ascii="Arial" w:hAnsi="Arial" w:cs="Arial"/>
                <w:sz w:val="12"/>
                <w:szCs w:val="12"/>
              </w:rPr>
            </w:pPr>
            <w:bookmarkStart w:id="7" w:name="KF2TAG1TEIL1"/>
            <w:bookmarkEnd w:id="7"/>
            <w:proofErr w:type="spellStart"/>
            <w:r>
              <w:rPr>
                <w:rFonts w:ascii="Arial" w:hAnsi="Arial" w:cs="Arial"/>
                <w:sz w:val="16"/>
                <w:szCs w:val="16"/>
              </w:rPr>
              <w:t>Pouletgeschnetzeltes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Malaga </w:t>
            </w:r>
            <w:bookmarkStart w:id="8" w:name="KF2TAG1TEIL2"/>
            <w:bookmarkEnd w:id="8"/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  <w:p w14:paraId="367A22DD" w14:textId="696EDD4A" w:rsidR="00B54F84" w:rsidRPr="00464513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Krawättli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Vichy – Karotten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bookmarkStart w:id="9" w:name="KF6TAG1TEIL1"/>
        <w:bookmarkEnd w:id="9"/>
      </w:tr>
      <w:tr w:rsidR="00B54F84" w:rsidRPr="003D718D" w14:paraId="7B6D71E8" w14:textId="77777777" w:rsidTr="00FD32B0">
        <w:trPr>
          <w:trHeight w:hRule="exact" w:val="1433"/>
        </w:trPr>
        <w:tc>
          <w:tcPr>
            <w:tcW w:w="1172" w:type="dxa"/>
          </w:tcPr>
          <w:p w14:paraId="177A2ADF" w14:textId="77777777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44CB5985" w14:textId="77777777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Dienstag</w:t>
            </w:r>
          </w:p>
          <w:p w14:paraId="4836191C" w14:textId="141C8AF5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10" w:name="Tag2"/>
            <w:bookmarkEnd w:id="10"/>
            <w:r>
              <w:rPr>
                <w:rFonts w:ascii="Arial" w:hAnsi="Arial"/>
                <w:sz w:val="16"/>
                <w:szCs w:val="16"/>
              </w:rPr>
              <w:t>04.08.2026</w:t>
            </w:r>
          </w:p>
        </w:tc>
        <w:tc>
          <w:tcPr>
            <w:tcW w:w="2939" w:type="dxa"/>
          </w:tcPr>
          <w:p w14:paraId="0FA68F55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  <w:lang w:val="it-CH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it-CH"/>
              </w:rPr>
              <w:t>Karottencremesuppe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it-CH"/>
              </w:rPr>
              <w:t xml:space="preserve"> </w:t>
            </w:r>
            <w:r w:rsidRPr="00B54F84">
              <w:rPr>
                <w:rFonts w:ascii="Arial" w:hAnsi="Arial" w:cs="Arial"/>
                <w:sz w:val="12"/>
                <w:szCs w:val="12"/>
                <w:lang w:val="it-CH"/>
              </w:rPr>
              <w:t>2</w:t>
            </w:r>
          </w:p>
          <w:p w14:paraId="03D55D24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  <w:lang w:val="it-CH"/>
              </w:rPr>
            </w:pPr>
            <w:r>
              <w:rPr>
                <w:rFonts w:ascii="Arial" w:hAnsi="Arial" w:cs="Arial"/>
                <w:sz w:val="16"/>
                <w:szCs w:val="16"/>
                <w:lang w:val="it-CH"/>
              </w:rPr>
              <w:t>***</w:t>
            </w:r>
          </w:p>
          <w:p w14:paraId="2B62D677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  <w:lang w:val="it-CH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it-CH"/>
              </w:rPr>
              <w:t>Gefüllte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it-CH"/>
              </w:rPr>
              <w:t xml:space="preserve"> Peperoni Vegi</w:t>
            </w:r>
          </w:p>
          <w:p w14:paraId="51058D1B" w14:textId="09CA696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it-CH"/>
              </w:rPr>
              <w:t>Tomatensauce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it-CH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it-CH"/>
              </w:rPr>
              <w:t>Pilawreis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it-CH"/>
              </w:rPr>
              <w:br/>
            </w:r>
          </w:p>
        </w:tc>
        <w:tc>
          <w:tcPr>
            <w:tcW w:w="2939" w:type="dxa"/>
          </w:tcPr>
          <w:p w14:paraId="551F0CA9" w14:textId="0274AC60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11" w:name="KF3TAG2TEIL1"/>
            <w:bookmarkEnd w:id="11"/>
            <w:r>
              <w:rPr>
                <w:rFonts w:ascii="Arial" w:hAnsi="Arial" w:cs="Arial"/>
                <w:sz w:val="16"/>
                <w:szCs w:val="16"/>
              </w:rPr>
              <w:t xml:space="preserve">Bouillon mit Linsen </w:t>
            </w:r>
          </w:p>
          <w:p w14:paraId="23359599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59B8DF21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12" w:name="KF1TAG2TEIL1"/>
            <w:bookmarkEnd w:id="12"/>
            <w:r>
              <w:rPr>
                <w:rFonts w:ascii="Arial" w:hAnsi="Arial" w:cs="Arial"/>
                <w:sz w:val="16"/>
                <w:szCs w:val="16"/>
              </w:rPr>
              <w:t xml:space="preserve">Braunes Kalbsragout 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  <w:p w14:paraId="2454D8F2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Kräuter Croutons</w:t>
            </w:r>
            <w:bookmarkStart w:id="13" w:name="KF1TAG2TEIL2"/>
            <w:bookmarkEnd w:id="13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1,2</w:t>
            </w:r>
          </w:p>
          <w:p w14:paraId="3BE2226F" w14:textId="46AC78AD" w:rsidR="00B54F84" w:rsidRPr="00464513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cremige Polenta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Blumenkohlröseli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Provencale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3119" w:type="dxa"/>
          </w:tcPr>
          <w:p w14:paraId="0C1A0898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14" w:name="KF4TAG2TEIL1"/>
            <w:bookmarkEnd w:id="14"/>
            <w:r>
              <w:rPr>
                <w:rFonts w:ascii="Arial" w:hAnsi="Arial" w:cs="Arial"/>
                <w:sz w:val="16"/>
                <w:szCs w:val="16"/>
              </w:rPr>
              <w:t xml:space="preserve">Karottencremesuppe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  <w:p w14:paraId="5DC867CA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6C428F8A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15" w:name="KF2TAG2TEIL1"/>
            <w:bookmarkEnd w:id="15"/>
            <w:r>
              <w:rPr>
                <w:rFonts w:ascii="Arial" w:hAnsi="Arial" w:cs="Arial"/>
                <w:sz w:val="16"/>
                <w:szCs w:val="16"/>
              </w:rPr>
              <w:t>Felchenfilet gebraten</w:t>
            </w:r>
            <w:bookmarkStart w:id="16" w:name="KF2TAG2TEIL2"/>
            <w:bookmarkEnd w:id="16"/>
          </w:p>
          <w:p w14:paraId="4033D8D0" w14:textId="12F9BF3E" w:rsidR="00B54F84" w:rsidRPr="00464513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Jus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meuniere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 xml:space="preserve">4,7 </w:t>
            </w:r>
            <w:r>
              <w:rPr>
                <w:rFonts w:ascii="Arial" w:hAnsi="Arial" w:cs="Arial"/>
                <w:sz w:val="16"/>
                <w:szCs w:val="16"/>
              </w:rPr>
              <w:t>&amp; Zitrone</w:t>
            </w:r>
            <w:r>
              <w:rPr>
                <w:rFonts w:ascii="Arial" w:hAnsi="Arial" w:cs="Arial"/>
                <w:sz w:val="16"/>
                <w:szCs w:val="16"/>
              </w:rPr>
              <w:br/>
              <w:t>Pilawreis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glasierte Gurken mit Dill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17" w:name="KF6TAG2TEIL1"/>
        <w:bookmarkEnd w:id="17"/>
      </w:tr>
      <w:tr w:rsidR="00B54F84" w:rsidRPr="003D718D" w14:paraId="01CEA096" w14:textId="77777777" w:rsidTr="00FD32B0">
        <w:trPr>
          <w:trHeight w:hRule="exact" w:val="1469"/>
        </w:trPr>
        <w:tc>
          <w:tcPr>
            <w:tcW w:w="1172" w:type="dxa"/>
          </w:tcPr>
          <w:p w14:paraId="30B7DB00" w14:textId="77777777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18596372" w14:textId="77777777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Mittwoch</w:t>
            </w:r>
          </w:p>
          <w:p w14:paraId="3848DB17" w14:textId="25700E26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18" w:name="Tag3"/>
            <w:bookmarkEnd w:id="18"/>
            <w:r>
              <w:rPr>
                <w:rFonts w:ascii="Arial" w:hAnsi="Arial"/>
                <w:sz w:val="16"/>
                <w:szCs w:val="16"/>
              </w:rPr>
              <w:t>05.08.2026</w:t>
            </w:r>
          </w:p>
        </w:tc>
        <w:tc>
          <w:tcPr>
            <w:tcW w:w="2939" w:type="dxa"/>
          </w:tcPr>
          <w:p w14:paraId="353A438D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Blumenkohlcremesuppe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  <w:p w14:paraId="173E355E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Tofuburger</w:t>
            </w:r>
          </w:p>
          <w:p w14:paraId="5C260A31" w14:textId="48921304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gewürz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Cous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Cous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 xml:space="preserve">zarte Kohlraben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939" w:type="dxa"/>
          </w:tcPr>
          <w:p w14:paraId="5D7F5604" w14:textId="5D03216C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19" w:name="KF3TAG3TEIL1"/>
            <w:bookmarkEnd w:id="19"/>
            <w:r>
              <w:rPr>
                <w:rFonts w:ascii="Arial" w:hAnsi="Arial" w:cs="Arial"/>
                <w:sz w:val="16"/>
                <w:szCs w:val="16"/>
              </w:rPr>
              <w:t xml:space="preserve">Bouillon mit Griessklöschen </w:t>
            </w:r>
            <w:r>
              <w:rPr>
                <w:rFonts w:ascii="Arial" w:hAnsi="Arial" w:cs="Arial"/>
                <w:sz w:val="12"/>
                <w:szCs w:val="12"/>
              </w:rPr>
              <w:t>1,2,3</w:t>
            </w:r>
          </w:p>
          <w:p w14:paraId="7913B855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04938FC4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20" w:name="KF1TAG3TEIL1"/>
            <w:bookmarkEnd w:id="20"/>
            <w:proofErr w:type="spellStart"/>
            <w:r>
              <w:rPr>
                <w:rFonts w:ascii="Arial" w:hAnsi="Arial" w:cs="Arial"/>
                <w:sz w:val="16"/>
                <w:szCs w:val="16"/>
              </w:rPr>
              <w:t>Luganighe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1" w:name="KF1TAG3TEIL2"/>
            <w:bookmarkEnd w:id="21"/>
          </w:p>
          <w:p w14:paraId="4BA4D4A8" w14:textId="3550E339" w:rsidR="00B54F84" w:rsidRPr="00464513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Zwiebelconfit 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sämiges Risotto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geschmortes Ratatouille</w:t>
            </w:r>
          </w:p>
        </w:tc>
        <w:tc>
          <w:tcPr>
            <w:tcW w:w="3119" w:type="dxa"/>
          </w:tcPr>
          <w:p w14:paraId="2BAC4E9E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22" w:name="KF4TAG3TEIL1"/>
            <w:bookmarkEnd w:id="22"/>
            <w:r>
              <w:rPr>
                <w:rFonts w:ascii="Arial" w:hAnsi="Arial" w:cs="Arial"/>
                <w:sz w:val="16"/>
                <w:szCs w:val="16"/>
              </w:rPr>
              <w:t xml:space="preserve">Blumenkohlcremesuppe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  <w:p w14:paraId="74570343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23" w:name="KF2TAG3TEIL1"/>
            <w:bookmarkEnd w:id="23"/>
            <w:proofErr w:type="spellStart"/>
            <w:r>
              <w:rPr>
                <w:rFonts w:ascii="Arial" w:hAnsi="Arial" w:cs="Arial"/>
                <w:sz w:val="16"/>
                <w:szCs w:val="16"/>
              </w:rPr>
              <w:t>Lammentrecote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im Kräutermantel</w:t>
            </w:r>
            <w:bookmarkStart w:id="24" w:name="KF2TAG3TEIL2"/>
            <w:bookmarkEnd w:id="24"/>
          </w:p>
          <w:p w14:paraId="2EB77D95" w14:textId="6EC7716B" w:rsidR="00B54F84" w:rsidRPr="00464513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 Thymiansauce 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gewürz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Cous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Cous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 xml:space="preserve">zarte Kohlraben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bookmarkStart w:id="25" w:name="KF6TAG3TEIL1"/>
        <w:bookmarkEnd w:id="25"/>
      </w:tr>
      <w:tr w:rsidR="00B54F84" w:rsidRPr="003D718D" w14:paraId="4DF3BAFF" w14:textId="77777777" w:rsidTr="00FD32B0">
        <w:trPr>
          <w:trHeight w:hRule="exact" w:val="1349"/>
        </w:trPr>
        <w:tc>
          <w:tcPr>
            <w:tcW w:w="1172" w:type="dxa"/>
          </w:tcPr>
          <w:p w14:paraId="6EF34978" w14:textId="77777777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06567C88" w14:textId="77777777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Donnerstag</w:t>
            </w:r>
          </w:p>
          <w:p w14:paraId="3EF4223B" w14:textId="68B6EE6A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26" w:name="Tag4"/>
            <w:bookmarkEnd w:id="26"/>
            <w:r>
              <w:rPr>
                <w:rFonts w:ascii="Arial" w:hAnsi="Arial"/>
                <w:sz w:val="16"/>
                <w:szCs w:val="16"/>
              </w:rPr>
              <w:t>06.08.2026</w:t>
            </w:r>
          </w:p>
        </w:tc>
        <w:tc>
          <w:tcPr>
            <w:tcW w:w="2939" w:type="dxa"/>
          </w:tcPr>
          <w:p w14:paraId="5A7918C7" w14:textId="26F05F50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Kohlrabencremesuppe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Veganes paniertes Schnitzel Sauerrahmsauce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Pommes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Rissolées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 xml:space="preserve">Krautstiele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939" w:type="dxa"/>
          </w:tcPr>
          <w:p w14:paraId="384613AA" w14:textId="3A61F176" w:rsidR="00B54F84" w:rsidRPr="00464513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27" w:name="KF3TAG4TEIL1"/>
            <w:bookmarkEnd w:id="27"/>
            <w:r>
              <w:rPr>
                <w:rFonts w:ascii="Arial" w:hAnsi="Arial" w:cs="Arial"/>
                <w:sz w:val="16"/>
                <w:szCs w:val="16"/>
              </w:rPr>
              <w:t xml:space="preserve">Kohlrabencremesuppe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28" w:name="KF1TAG4TEIL1"/>
            <w:bookmarkEnd w:id="28"/>
            <w:r>
              <w:rPr>
                <w:rFonts w:ascii="Arial" w:hAnsi="Arial" w:cs="Arial"/>
                <w:sz w:val="16"/>
                <w:szCs w:val="16"/>
              </w:rPr>
              <w:t xml:space="preserve">Gebratene Pouletbrust </w:t>
            </w:r>
            <w:bookmarkStart w:id="29" w:name="KF1TAG4TEIL2"/>
            <w:bookmarkEnd w:id="29"/>
            <w:r>
              <w:rPr>
                <w:rFonts w:ascii="Arial" w:hAnsi="Arial" w:cs="Arial"/>
                <w:sz w:val="16"/>
                <w:szCs w:val="16"/>
              </w:rPr>
              <w:t xml:space="preserve">Sauerrahmsauce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Pommes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Rissolées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>Krautstiele</w:t>
            </w:r>
          </w:p>
        </w:tc>
        <w:tc>
          <w:tcPr>
            <w:tcW w:w="3119" w:type="dxa"/>
          </w:tcPr>
          <w:p w14:paraId="64E9435B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30" w:name="KF4TAG4TEIL1"/>
            <w:bookmarkEnd w:id="30"/>
            <w:r>
              <w:rPr>
                <w:rFonts w:ascii="Arial" w:hAnsi="Arial" w:cs="Arial"/>
                <w:sz w:val="16"/>
                <w:szCs w:val="16"/>
              </w:rPr>
              <w:t xml:space="preserve">Bouillon mit Windbeutel </w:t>
            </w:r>
            <w:r>
              <w:rPr>
                <w:rFonts w:ascii="Arial" w:hAnsi="Arial" w:cs="Arial"/>
                <w:sz w:val="12"/>
                <w:szCs w:val="12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31" w:name="KF2TAG4TEIL1"/>
            <w:bookmarkEnd w:id="31"/>
            <w:r>
              <w:rPr>
                <w:rFonts w:ascii="Arial" w:hAnsi="Arial" w:cs="Arial"/>
                <w:sz w:val="16"/>
                <w:szCs w:val="16"/>
              </w:rPr>
              <w:t>Rindsragout mit Balsamico</w:t>
            </w:r>
            <w:bookmarkStart w:id="32" w:name="KF2TAG4TEIL2"/>
            <w:bookmarkEnd w:id="3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  <w:p w14:paraId="0141611A" w14:textId="760328FB" w:rsidR="00B54F84" w:rsidRPr="00464513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grüne Teigwaren </w:t>
            </w:r>
            <w:r>
              <w:rPr>
                <w:rFonts w:ascii="Arial" w:hAnsi="Arial" w:cs="Arial"/>
                <w:sz w:val="12"/>
                <w:szCs w:val="12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Maisgemüse </w:t>
            </w:r>
            <w:r>
              <w:rPr>
                <w:rFonts w:ascii="Arial" w:hAnsi="Arial" w:cs="Arial"/>
                <w:sz w:val="12"/>
                <w:szCs w:val="12"/>
              </w:rPr>
              <w:t>2,5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33" w:name="KF6TAG4TEIL1"/>
        <w:bookmarkEnd w:id="33"/>
      </w:tr>
      <w:tr w:rsidR="00B54F84" w:rsidRPr="003D718D" w14:paraId="0E9F8F03" w14:textId="77777777" w:rsidTr="00FD32B0">
        <w:trPr>
          <w:trHeight w:hRule="exact" w:val="1370"/>
        </w:trPr>
        <w:tc>
          <w:tcPr>
            <w:tcW w:w="1172" w:type="dxa"/>
          </w:tcPr>
          <w:p w14:paraId="1A59ABB2" w14:textId="77777777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7D1C8415" w14:textId="77777777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Freitag</w:t>
            </w:r>
          </w:p>
          <w:p w14:paraId="4A041137" w14:textId="6D638BFF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34" w:name="Tag5"/>
            <w:bookmarkEnd w:id="34"/>
            <w:r>
              <w:rPr>
                <w:rFonts w:ascii="Arial" w:hAnsi="Arial"/>
                <w:sz w:val="16"/>
                <w:szCs w:val="16"/>
              </w:rPr>
              <w:t>07.08.2026</w:t>
            </w:r>
          </w:p>
        </w:tc>
        <w:tc>
          <w:tcPr>
            <w:tcW w:w="2939" w:type="dxa"/>
          </w:tcPr>
          <w:p w14:paraId="283F2E82" w14:textId="6E855840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Tomatencremesuppe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Dinkel-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Randenrisotto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1,2</w:t>
            </w:r>
          </w:p>
        </w:tc>
        <w:tc>
          <w:tcPr>
            <w:tcW w:w="2939" w:type="dxa"/>
          </w:tcPr>
          <w:p w14:paraId="69B4C4C2" w14:textId="72B86D1F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35" w:name="KF3TAG5TEIL1"/>
            <w:bookmarkEnd w:id="35"/>
            <w:r>
              <w:rPr>
                <w:rFonts w:ascii="Arial" w:hAnsi="Arial" w:cs="Arial"/>
                <w:sz w:val="16"/>
                <w:szCs w:val="16"/>
              </w:rPr>
              <w:t xml:space="preserve">Klare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Bündnersuppe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36" w:name="KF1TAG5TEIL1"/>
            <w:bookmarkEnd w:id="36"/>
            <w:r>
              <w:rPr>
                <w:rFonts w:ascii="Arial" w:hAnsi="Arial" w:cs="Arial"/>
                <w:sz w:val="16"/>
                <w:szCs w:val="16"/>
              </w:rPr>
              <w:t xml:space="preserve">gebratenes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Saiblingsfilet</w:t>
            </w:r>
            <w:bookmarkStart w:id="37" w:name="KF1TAG5TEIL2"/>
            <w:bookmarkEnd w:id="37"/>
            <w:proofErr w:type="spellEnd"/>
          </w:p>
          <w:p w14:paraId="47B71D71" w14:textId="54C9C499" w:rsidR="00B54F84" w:rsidRPr="00464513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Jus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meuniere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 xml:space="preserve">4,7 </w:t>
            </w:r>
            <w:r>
              <w:rPr>
                <w:rFonts w:ascii="Arial" w:hAnsi="Arial" w:cs="Arial"/>
                <w:sz w:val="16"/>
                <w:szCs w:val="16"/>
              </w:rPr>
              <w:t>&amp; Zitrone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sämiger Dinkelrisotto </w:t>
            </w:r>
            <w:r>
              <w:rPr>
                <w:rFonts w:ascii="Arial" w:hAnsi="Arial" w:cs="Arial"/>
                <w:sz w:val="12"/>
                <w:szCs w:val="12"/>
              </w:rPr>
              <w:t>1,2</w:t>
            </w:r>
            <w:r>
              <w:rPr>
                <w:rFonts w:ascii="Arial" w:hAnsi="Arial" w:cs="Arial"/>
                <w:sz w:val="16"/>
                <w:szCs w:val="16"/>
              </w:rPr>
              <w:br/>
              <w:t>Peperoni Gemüse</w:t>
            </w:r>
          </w:p>
        </w:tc>
        <w:tc>
          <w:tcPr>
            <w:tcW w:w="3119" w:type="dxa"/>
          </w:tcPr>
          <w:p w14:paraId="51FD7BBF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38" w:name="KF4TAG5TEIL1"/>
            <w:bookmarkEnd w:id="38"/>
            <w:r>
              <w:rPr>
                <w:rFonts w:ascii="Arial" w:hAnsi="Arial" w:cs="Arial"/>
                <w:sz w:val="16"/>
                <w:szCs w:val="16"/>
              </w:rPr>
              <w:t xml:space="preserve">Tomatencremesuppe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39" w:name="KF2TAG5TEIL1"/>
            <w:bookmarkEnd w:id="39"/>
            <w:r>
              <w:rPr>
                <w:rFonts w:ascii="Arial" w:hAnsi="Arial" w:cs="Arial"/>
                <w:sz w:val="16"/>
                <w:szCs w:val="16"/>
              </w:rPr>
              <w:t>Kalbsgeschnetzeltes</w:t>
            </w:r>
            <w:bookmarkStart w:id="40" w:name="KF2TAG5TEIL2"/>
            <w:bookmarkEnd w:id="40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  <w:p w14:paraId="04812130" w14:textId="538C5F34" w:rsidR="00B54F84" w:rsidRPr="00464513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Mousseline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Kartoffeln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Blattspinat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14:paraId="188D4C49" w14:textId="5B87FF2B" w:rsidR="00B54F84" w:rsidRPr="00464513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bookmarkStart w:id="41" w:name="KF6TAG5TEIL1"/>
        <w:bookmarkEnd w:id="41"/>
      </w:tr>
      <w:tr w:rsidR="00B54F84" w:rsidRPr="003D718D" w14:paraId="355A433F" w14:textId="77777777" w:rsidTr="00FD32B0">
        <w:trPr>
          <w:trHeight w:hRule="exact" w:val="1407"/>
        </w:trPr>
        <w:tc>
          <w:tcPr>
            <w:tcW w:w="1172" w:type="dxa"/>
          </w:tcPr>
          <w:p w14:paraId="1A3E167F" w14:textId="77777777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5AF1C6A6" w14:textId="77777777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Samstag</w:t>
            </w:r>
          </w:p>
          <w:p w14:paraId="085EB735" w14:textId="119EDF09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42" w:name="Tag6"/>
            <w:bookmarkEnd w:id="42"/>
            <w:r>
              <w:rPr>
                <w:rFonts w:ascii="Arial" w:hAnsi="Arial"/>
                <w:sz w:val="16"/>
                <w:szCs w:val="16"/>
              </w:rPr>
              <w:t>08.08.2026</w:t>
            </w:r>
          </w:p>
        </w:tc>
        <w:tc>
          <w:tcPr>
            <w:tcW w:w="2939" w:type="dxa"/>
          </w:tcPr>
          <w:p w14:paraId="0C978770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Paprikaschaumsuppe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Tofustroganow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  <w:p w14:paraId="4DD31856" w14:textId="2C3394A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Nusskartoffeln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buntes Sommergemüse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939" w:type="dxa"/>
          </w:tcPr>
          <w:p w14:paraId="508FF02F" w14:textId="1AE7E89A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43" w:name="KF3TAG6TEIL1"/>
            <w:bookmarkEnd w:id="43"/>
            <w:r>
              <w:rPr>
                <w:rFonts w:ascii="Arial" w:hAnsi="Arial" w:cs="Arial"/>
                <w:sz w:val="16"/>
                <w:szCs w:val="16"/>
              </w:rPr>
              <w:t xml:space="preserve">Paprikaschaumsuppe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44" w:name="KF1TAG6TEIL1"/>
            <w:bookmarkEnd w:id="44"/>
            <w:r>
              <w:rPr>
                <w:rFonts w:ascii="Arial" w:hAnsi="Arial" w:cs="Arial"/>
                <w:sz w:val="16"/>
                <w:szCs w:val="16"/>
              </w:rPr>
              <w:t>Rindfleischvogel</w:t>
            </w:r>
            <w:bookmarkStart w:id="45" w:name="KF1TAG6TEIL2"/>
            <w:bookmarkEnd w:id="45"/>
          </w:p>
          <w:p w14:paraId="5CCD6514" w14:textId="085E2842" w:rsidR="00B54F84" w:rsidRPr="00464513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Kräutersauce 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br/>
              <w:t>Nusskartoffeln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grüne Bohnen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3119" w:type="dxa"/>
          </w:tcPr>
          <w:p w14:paraId="22F80645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46" w:name="KF4TAG6TEIL1"/>
            <w:bookmarkEnd w:id="46"/>
            <w:r>
              <w:rPr>
                <w:rFonts w:ascii="Arial" w:hAnsi="Arial" w:cs="Arial"/>
                <w:sz w:val="16"/>
                <w:szCs w:val="16"/>
              </w:rPr>
              <w:t xml:space="preserve">Bouillon mit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Eifäden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47" w:name="KF2TAG6TEIL1"/>
            <w:bookmarkEnd w:id="47"/>
            <w:r>
              <w:rPr>
                <w:rFonts w:ascii="Arial" w:hAnsi="Arial" w:cs="Arial"/>
                <w:sz w:val="16"/>
                <w:szCs w:val="16"/>
              </w:rPr>
              <w:t>Schweinsschnitzel</w:t>
            </w:r>
            <w:bookmarkStart w:id="48" w:name="KF2TAG6TEIL2"/>
            <w:bookmarkEnd w:id="48"/>
          </w:p>
          <w:p w14:paraId="603362E7" w14:textId="172E5E3F" w:rsidR="00B54F84" w:rsidRPr="00464513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Rahmsauce </w:t>
            </w:r>
            <w:r>
              <w:rPr>
                <w:rFonts w:ascii="Arial" w:hAnsi="Arial" w:cs="Arial"/>
                <w:sz w:val="12"/>
                <w:szCs w:val="12"/>
              </w:rPr>
              <w:t>1,2,4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Nudeln </w:t>
            </w:r>
            <w:r>
              <w:rPr>
                <w:rFonts w:ascii="Arial" w:hAnsi="Arial" w:cs="Arial"/>
                <w:sz w:val="12"/>
                <w:szCs w:val="12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buntes Sommergemüse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bookmarkStart w:id="49" w:name="KF6TAG6TEIL1"/>
        <w:bookmarkEnd w:id="49"/>
      </w:tr>
      <w:tr w:rsidR="00B54F84" w:rsidRPr="003D718D" w14:paraId="296BC4CE" w14:textId="77777777" w:rsidTr="00FD32B0">
        <w:trPr>
          <w:trHeight w:hRule="exact" w:val="1429"/>
        </w:trPr>
        <w:tc>
          <w:tcPr>
            <w:tcW w:w="1172" w:type="dxa"/>
          </w:tcPr>
          <w:p w14:paraId="62D2A878" w14:textId="77777777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4695E29A" w14:textId="77777777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Sonntag</w:t>
            </w:r>
          </w:p>
          <w:p w14:paraId="7F231412" w14:textId="2B0D7620" w:rsidR="00B54F84" w:rsidRPr="00464513" w:rsidRDefault="00B54F84" w:rsidP="00FD32B0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50" w:name="Tag7"/>
            <w:bookmarkEnd w:id="50"/>
            <w:r>
              <w:rPr>
                <w:rFonts w:ascii="Arial" w:hAnsi="Arial"/>
                <w:sz w:val="16"/>
                <w:szCs w:val="16"/>
              </w:rPr>
              <w:t>09.08.2026</w:t>
            </w:r>
          </w:p>
        </w:tc>
        <w:tc>
          <w:tcPr>
            <w:tcW w:w="2939" w:type="dxa"/>
          </w:tcPr>
          <w:p w14:paraId="51DA90A6" w14:textId="77777777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Gemüsecremesuppe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Indische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Gemüse-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Pakoras</w:t>
            </w:r>
            <w:proofErr w:type="spellEnd"/>
          </w:p>
          <w:p w14:paraId="233D9DA9" w14:textId="48EC232B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Hummusdip</w:t>
            </w:r>
            <w:proofErr w:type="spellEnd"/>
          </w:p>
        </w:tc>
        <w:tc>
          <w:tcPr>
            <w:tcW w:w="2939" w:type="dxa"/>
          </w:tcPr>
          <w:p w14:paraId="0320F3B7" w14:textId="36598484" w:rsidR="00B54F84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bookmarkStart w:id="51" w:name="KF3TAG7TEIL1"/>
            <w:bookmarkEnd w:id="51"/>
            <w:r>
              <w:rPr>
                <w:rFonts w:ascii="Arial" w:hAnsi="Arial" w:cs="Arial"/>
                <w:sz w:val="16"/>
                <w:szCs w:val="16"/>
              </w:rPr>
              <w:t xml:space="preserve">Bouillon mit Sellerie 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52" w:name="KF1TAG7TEIL1"/>
            <w:bookmarkEnd w:id="52"/>
            <w:proofErr w:type="spellStart"/>
            <w:r>
              <w:rPr>
                <w:rFonts w:ascii="Arial" w:hAnsi="Arial" w:cs="Arial"/>
                <w:sz w:val="16"/>
                <w:szCs w:val="16"/>
              </w:rPr>
              <w:t>Pouletschenkel</w:t>
            </w:r>
            <w:bookmarkStart w:id="53" w:name="KF1TAG7TEIL2"/>
            <w:bookmarkEnd w:id="53"/>
            <w:proofErr w:type="spellEnd"/>
          </w:p>
          <w:p w14:paraId="23858B99" w14:textId="4D4ABC0F" w:rsidR="00B54F84" w:rsidRPr="00464513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Napoli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gedämpfte Griessschnitte </w:t>
            </w:r>
            <w:r>
              <w:rPr>
                <w:rFonts w:ascii="Arial" w:hAnsi="Arial" w:cs="Arial"/>
                <w:sz w:val="12"/>
                <w:szCs w:val="12"/>
              </w:rPr>
              <w:t>1,2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Röschengemüse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3119" w:type="dxa"/>
          </w:tcPr>
          <w:p w14:paraId="7EF8BEF2" w14:textId="77777777" w:rsidR="00B54F84" w:rsidRDefault="00B54F84" w:rsidP="00FD32B0">
            <w:pPr>
              <w:rPr>
                <w:rFonts w:ascii="Arial" w:hAnsi="Arial" w:cs="Arial"/>
                <w:sz w:val="12"/>
                <w:szCs w:val="12"/>
              </w:rPr>
            </w:pPr>
            <w:bookmarkStart w:id="54" w:name="KF4TAG7TEIL1"/>
            <w:bookmarkEnd w:id="54"/>
            <w:r>
              <w:rPr>
                <w:rFonts w:ascii="Arial" w:hAnsi="Arial" w:cs="Arial"/>
                <w:sz w:val="16"/>
                <w:szCs w:val="16"/>
              </w:rPr>
              <w:t xml:space="preserve">Gemüsecremesuppe 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55" w:name="KF2TAG7TEIL1"/>
            <w:bookmarkEnd w:id="55"/>
            <w:r>
              <w:rPr>
                <w:rFonts w:ascii="Arial" w:hAnsi="Arial" w:cs="Arial"/>
                <w:sz w:val="16"/>
                <w:szCs w:val="16"/>
              </w:rPr>
              <w:t xml:space="preserve">Glasierter Kalbsbraten 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bookmarkStart w:id="56" w:name="KF2TAG7TEIL2"/>
            <w:bookmarkEnd w:id="56"/>
          </w:p>
          <w:p w14:paraId="2DD83326" w14:textId="31A41650" w:rsidR="00B54F84" w:rsidRPr="00464513" w:rsidRDefault="00B54F84" w:rsidP="00FD32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Sherrysauce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br/>
              <w:t>Salbeikartoffeln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Auberginen-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Zucchettigemüse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bookmarkStart w:id="57" w:name="KF6TAG7TEIL1"/>
        <w:bookmarkEnd w:id="57"/>
      </w:tr>
    </w:tbl>
    <w:tbl>
      <w:tblPr>
        <w:tblStyle w:val="Tabellenraster"/>
        <w:tblpPr w:leftFromText="141" w:rightFromText="141" w:vertAnchor="page" w:horzAnchor="margin" w:tblpXSpec="center" w:tblpY="15389"/>
        <w:tblW w:w="822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5"/>
        <w:gridCol w:w="2577"/>
        <w:gridCol w:w="1985"/>
        <w:gridCol w:w="1275"/>
      </w:tblGrid>
      <w:tr w:rsidR="00F77E1F" w:rsidRPr="00F77E1F" w14:paraId="4D252146" w14:textId="77777777" w:rsidTr="00525CD7">
        <w:tc>
          <w:tcPr>
            <w:tcW w:w="2385" w:type="dxa"/>
            <w:hideMark/>
          </w:tcPr>
          <w:p w14:paraId="1555DE68" w14:textId="77777777" w:rsidR="00F77E1F" w:rsidRPr="00F77E1F" w:rsidRDefault="00F77E1F" w:rsidP="00F77E1F">
            <w:pPr>
              <w:rPr>
                <w:sz w:val="16"/>
                <w:szCs w:val="12"/>
              </w:rPr>
            </w:pPr>
            <w:r w:rsidRPr="00F77E1F">
              <w:rPr>
                <w:sz w:val="16"/>
                <w:szCs w:val="12"/>
              </w:rPr>
              <w:t>Deklarationsübersicht:</w:t>
            </w:r>
          </w:p>
        </w:tc>
        <w:tc>
          <w:tcPr>
            <w:tcW w:w="2577" w:type="dxa"/>
            <w:hideMark/>
          </w:tcPr>
          <w:p w14:paraId="1A420477" w14:textId="77777777" w:rsidR="00F77E1F" w:rsidRPr="00F77E1F" w:rsidRDefault="00F77E1F" w:rsidP="00F77E1F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 w:rsidRPr="00F77E1F">
              <w:rPr>
                <w:sz w:val="16"/>
                <w:szCs w:val="12"/>
              </w:rPr>
              <w:t>Gluten</w:t>
            </w:r>
          </w:p>
        </w:tc>
        <w:tc>
          <w:tcPr>
            <w:tcW w:w="1985" w:type="dxa"/>
            <w:hideMark/>
          </w:tcPr>
          <w:p w14:paraId="71B2040C" w14:textId="77777777" w:rsidR="00F77E1F" w:rsidRPr="00F77E1F" w:rsidRDefault="00F77E1F" w:rsidP="00F77E1F">
            <w:pPr>
              <w:rPr>
                <w:sz w:val="16"/>
                <w:szCs w:val="12"/>
              </w:rPr>
            </w:pPr>
            <w:r w:rsidRPr="00F77E1F">
              <w:rPr>
                <w:sz w:val="16"/>
                <w:szCs w:val="12"/>
              </w:rPr>
              <w:t>6. Soja</w:t>
            </w:r>
          </w:p>
        </w:tc>
        <w:tc>
          <w:tcPr>
            <w:tcW w:w="1275" w:type="dxa"/>
            <w:hideMark/>
          </w:tcPr>
          <w:p w14:paraId="555230C0" w14:textId="77777777" w:rsidR="00F77E1F" w:rsidRPr="00F77E1F" w:rsidRDefault="00F77E1F" w:rsidP="00F77E1F">
            <w:pPr>
              <w:rPr>
                <w:sz w:val="16"/>
                <w:szCs w:val="12"/>
              </w:rPr>
            </w:pPr>
            <w:r w:rsidRPr="00F77E1F">
              <w:rPr>
                <w:sz w:val="16"/>
                <w:szCs w:val="12"/>
              </w:rPr>
              <w:t>11. Sesam</w:t>
            </w:r>
          </w:p>
        </w:tc>
      </w:tr>
      <w:tr w:rsidR="00F77E1F" w:rsidRPr="00F77E1F" w14:paraId="07825510" w14:textId="77777777" w:rsidTr="00525CD7">
        <w:trPr>
          <w:gridBefore w:val="1"/>
          <w:wBefore w:w="2385" w:type="dxa"/>
        </w:trPr>
        <w:tc>
          <w:tcPr>
            <w:tcW w:w="2577" w:type="dxa"/>
            <w:hideMark/>
          </w:tcPr>
          <w:p w14:paraId="247A4702" w14:textId="77777777" w:rsidR="00F77E1F" w:rsidRPr="00F77E1F" w:rsidRDefault="00F77E1F" w:rsidP="00F77E1F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 w:rsidRPr="00F77E1F">
              <w:rPr>
                <w:sz w:val="16"/>
                <w:szCs w:val="12"/>
              </w:rPr>
              <w:t>Milch / Lactose</w:t>
            </w:r>
          </w:p>
        </w:tc>
        <w:tc>
          <w:tcPr>
            <w:tcW w:w="1985" w:type="dxa"/>
            <w:hideMark/>
          </w:tcPr>
          <w:p w14:paraId="0202E3A2" w14:textId="77777777" w:rsidR="00F77E1F" w:rsidRPr="00F77E1F" w:rsidRDefault="00F77E1F" w:rsidP="00F77E1F">
            <w:pPr>
              <w:rPr>
                <w:sz w:val="16"/>
                <w:szCs w:val="12"/>
              </w:rPr>
            </w:pPr>
            <w:r w:rsidRPr="00F77E1F">
              <w:rPr>
                <w:sz w:val="16"/>
                <w:szCs w:val="12"/>
              </w:rPr>
              <w:t>7. Fische</w:t>
            </w:r>
          </w:p>
        </w:tc>
        <w:tc>
          <w:tcPr>
            <w:tcW w:w="1275" w:type="dxa"/>
            <w:hideMark/>
          </w:tcPr>
          <w:p w14:paraId="43E37167" w14:textId="77777777" w:rsidR="00F77E1F" w:rsidRPr="00F77E1F" w:rsidRDefault="00F77E1F" w:rsidP="00F77E1F">
            <w:pPr>
              <w:rPr>
                <w:sz w:val="16"/>
                <w:szCs w:val="12"/>
              </w:rPr>
            </w:pPr>
            <w:r w:rsidRPr="00F77E1F">
              <w:rPr>
                <w:sz w:val="16"/>
                <w:szCs w:val="12"/>
              </w:rPr>
              <w:t>12. Krebstiere</w:t>
            </w:r>
          </w:p>
        </w:tc>
      </w:tr>
      <w:tr w:rsidR="00F77E1F" w:rsidRPr="00F77E1F" w14:paraId="562800ED" w14:textId="77777777" w:rsidTr="00525CD7">
        <w:trPr>
          <w:gridBefore w:val="1"/>
          <w:wBefore w:w="2385" w:type="dxa"/>
        </w:trPr>
        <w:tc>
          <w:tcPr>
            <w:tcW w:w="2577" w:type="dxa"/>
            <w:hideMark/>
          </w:tcPr>
          <w:p w14:paraId="2E060CB9" w14:textId="77777777" w:rsidR="00F77E1F" w:rsidRPr="00F77E1F" w:rsidRDefault="00F77E1F" w:rsidP="00F77E1F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 w:rsidRPr="00F77E1F">
              <w:rPr>
                <w:sz w:val="16"/>
                <w:szCs w:val="12"/>
              </w:rPr>
              <w:t>Eier</w:t>
            </w:r>
          </w:p>
        </w:tc>
        <w:tc>
          <w:tcPr>
            <w:tcW w:w="1985" w:type="dxa"/>
            <w:hideMark/>
          </w:tcPr>
          <w:p w14:paraId="3922DABE" w14:textId="77777777" w:rsidR="00F77E1F" w:rsidRPr="00F77E1F" w:rsidRDefault="00F77E1F" w:rsidP="00F77E1F">
            <w:pPr>
              <w:rPr>
                <w:sz w:val="16"/>
                <w:szCs w:val="12"/>
              </w:rPr>
            </w:pPr>
            <w:r w:rsidRPr="00F77E1F">
              <w:rPr>
                <w:sz w:val="16"/>
                <w:szCs w:val="12"/>
              </w:rPr>
              <w:t>8. Hartschalenobst (Nüsse)</w:t>
            </w:r>
          </w:p>
        </w:tc>
        <w:tc>
          <w:tcPr>
            <w:tcW w:w="1275" w:type="dxa"/>
            <w:hideMark/>
          </w:tcPr>
          <w:p w14:paraId="092E7415" w14:textId="77777777" w:rsidR="00F77E1F" w:rsidRPr="00F77E1F" w:rsidRDefault="00F77E1F" w:rsidP="00F77E1F">
            <w:pPr>
              <w:rPr>
                <w:sz w:val="16"/>
                <w:szCs w:val="12"/>
              </w:rPr>
            </w:pPr>
            <w:r w:rsidRPr="00F77E1F">
              <w:rPr>
                <w:sz w:val="16"/>
                <w:szCs w:val="12"/>
              </w:rPr>
              <w:t>13. Lupinen</w:t>
            </w:r>
          </w:p>
        </w:tc>
      </w:tr>
      <w:tr w:rsidR="00F77E1F" w:rsidRPr="00F77E1F" w14:paraId="18BAB690" w14:textId="77777777" w:rsidTr="00525CD7">
        <w:trPr>
          <w:gridBefore w:val="1"/>
          <w:wBefore w:w="2385" w:type="dxa"/>
        </w:trPr>
        <w:tc>
          <w:tcPr>
            <w:tcW w:w="2577" w:type="dxa"/>
            <w:hideMark/>
          </w:tcPr>
          <w:p w14:paraId="57B85FE2" w14:textId="77777777" w:rsidR="00F77E1F" w:rsidRPr="00F77E1F" w:rsidRDefault="00F77E1F" w:rsidP="00F77E1F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 w:rsidRPr="00F77E1F">
              <w:rPr>
                <w:sz w:val="16"/>
                <w:szCs w:val="12"/>
              </w:rPr>
              <w:t>Schwefeldioxid &amp; Sulfite</w:t>
            </w:r>
          </w:p>
        </w:tc>
        <w:tc>
          <w:tcPr>
            <w:tcW w:w="1985" w:type="dxa"/>
            <w:hideMark/>
          </w:tcPr>
          <w:p w14:paraId="57434E7F" w14:textId="77777777" w:rsidR="00F77E1F" w:rsidRPr="00F77E1F" w:rsidRDefault="00F77E1F" w:rsidP="00F77E1F">
            <w:pPr>
              <w:rPr>
                <w:sz w:val="16"/>
                <w:szCs w:val="12"/>
              </w:rPr>
            </w:pPr>
            <w:r w:rsidRPr="00F77E1F">
              <w:rPr>
                <w:sz w:val="16"/>
                <w:szCs w:val="12"/>
              </w:rPr>
              <w:t>9. Erdnüsse</w:t>
            </w:r>
          </w:p>
        </w:tc>
        <w:tc>
          <w:tcPr>
            <w:tcW w:w="1275" w:type="dxa"/>
            <w:hideMark/>
          </w:tcPr>
          <w:p w14:paraId="4C273F78" w14:textId="77777777" w:rsidR="00F77E1F" w:rsidRPr="00F77E1F" w:rsidRDefault="00F77E1F" w:rsidP="00F77E1F">
            <w:pPr>
              <w:rPr>
                <w:sz w:val="16"/>
                <w:szCs w:val="12"/>
              </w:rPr>
            </w:pPr>
            <w:r w:rsidRPr="00F77E1F">
              <w:rPr>
                <w:sz w:val="16"/>
                <w:szCs w:val="12"/>
              </w:rPr>
              <w:t>14. Weichtiere</w:t>
            </w:r>
          </w:p>
        </w:tc>
      </w:tr>
      <w:tr w:rsidR="00F77E1F" w:rsidRPr="00F77E1F" w14:paraId="78A48217" w14:textId="77777777" w:rsidTr="00525CD7">
        <w:trPr>
          <w:gridBefore w:val="1"/>
          <w:wBefore w:w="2385" w:type="dxa"/>
        </w:trPr>
        <w:tc>
          <w:tcPr>
            <w:tcW w:w="2577" w:type="dxa"/>
            <w:hideMark/>
          </w:tcPr>
          <w:p w14:paraId="4DFA6F3B" w14:textId="77777777" w:rsidR="00F77E1F" w:rsidRPr="00F77E1F" w:rsidRDefault="00F77E1F" w:rsidP="00F77E1F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 w:rsidRPr="00F77E1F">
              <w:rPr>
                <w:sz w:val="16"/>
                <w:szCs w:val="12"/>
              </w:rPr>
              <w:t>Sellerie</w:t>
            </w:r>
          </w:p>
        </w:tc>
        <w:tc>
          <w:tcPr>
            <w:tcW w:w="1985" w:type="dxa"/>
            <w:hideMark/>
          </w:tcPr>
          <w:p w14:paraId="1B89F7C3" w14:textId="77777777" w:rsidR="00F77E1F" w:rsidRPr="00F77E1F" w:rsidRDefault="00F77E1F" w:rsidP="00F77E1F">
            <w:pPr>
              <w:rPr>
                <w:sz w:val="16"/>
                <w:szCs w:val="12"/>
              </w:rPr>
            </w:pPr>
            <w:r w:rsidRPr="00F77E1F">
              <w:rPr>
                <w:sz w:val="16"/>
                <w:szCs w:val="12"/>
              </w:rPr>
              <w:t>10. Senf</w:t>
            </w:r>
          </w:p>
        </w:tc>
        <w:tc>
          <w:tcPr>
            <w:tcW w:w="1275" w:type="dxa"/>
          </w:tcPr>
          <w:p w14:paraId="16F2B8B4" w14:textId="77777777" w:rsidR="00F77E1F" w:rsidRPr="00F77E1F" w:rsidRDefault="00F77E1F" w:rsidP="00F77E1F">
            <w:pPr>
              <w:rPr>
                <w:sz w:val="16"/>
                <w:szCs w:val="12"/>
              </w:rPr>
            </w:pPr>
          </w:p>
        </w:tc>
      </w:tr>
    </w:tbl>
    <w:p w14:paraId="2669E52F" w14:textId="77777777" w:rsidR="00E7245A" w:rsidRPr="00814BC9" w:rsidRDefault="00E7245A" w:rsidP="00814BC9"/>
    <w:sectPr w:rsidR="00E7245A" w:rsidRPr="00814BC9" w:rsidSect="009B07A7">
      <w:headerReference w:type="default" r:id="rId10"/>
      <w:footerReference w:type="even" r:id="rId11"/>
      <w:pgSz w:w="11906" w:h="16838"/>
      <w:pgMar w:top="993" w:right="424" w:bottom="851" w:left="1276" w:header="709" w:footer="2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F82A9" w14:textId="77777777" w:rsidR="00C647A7" w:rsidRDefault="00C647A7">
      <w:r>
        <w:separator/>
      </w:r>
    </w:p>
  </w:endnote>
  <w:endnote w:type="continuationSeparator" w:id="0">
    <w:p w14:paraId="0D893012" w14:textId="77777777" w:rsidR="00C647A7" w:rsidRDefault="00C6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MetaPlusNormal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4CB74" w14:textId="77777777" w:rsidR="00E7245A" w:rsidRDefault="00567B2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E7245A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D1DD3B7" w14:textId="77777777" w:rsidR="00E7245A" w:rsidRDefault="00E724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0E5F1" w14:textId="77777777" w:rsidR="00C647A7" w:rsidRDefault="00C647A7">
      <w:r>
        <w:separator/>
      </w:r>
    </w:p>
  </w:footnote>
  <w:footnote w:type="continuationSeparator" w:id="0">
    <w:p w14:paraId="5ED2D676" w14:textId="77777777" w:rsidR="00C647A7" w:rsidRDefault="00C64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6D02F" w14:textId="152E74D7" w:rsidR="00D9388B" w:rsidRDefault="00C5513A" w:rsidP="00D9388B">
    <w:pPr>
      <w:pStyle w:val="Kopfzeile"/>
      <w:ind w:left="-1276"/>
      <w:jc w:val="center"/>
    </w:pPr>
    <w:r w:rsidRPr="005F6A25">
      <w:rPr>
        <w:noProof/>
      </w:rPr>
      <w:drawing>
        <wp:anchor distT="0" distB="0" distL="114300" distR="114300" simplePos="0" relativeHeight="251659264" behindDoc="1" locked="0" layoutInCell="1" allowOverlap="1" wp14:anchorId="73040478" wp14:editId="05812BFA">
          <wp:simplePos x="0" y="0"/>
          <wp:positionH relativeFrom="column">
            <wp:posOffset>4364436</wp:posOffset>
          </wp:positionH>
          <wp:positionV relativeFrom="paragraph">
            <wp:posOffset>386594</wp:posOffset>
          </wp:positionV>
          <wp:extent cx="1632585" cy="894080"/>
          <wp:effectExtent l="0" t="0" r="0" b="0"/>
          <wp:wrapTight wrapText="bothSides">
            <wp:wrapPolygon edited="0">
              <wp:start x="13358" y="0"/>
              <wp:lineTo x="8065" y="4142"/>
              <wp:lineTo x="7057" y="5523"/>
              <wp:lineTo x="7057" y="7824"/>
              <wp:lineTo x="0" y="11045"/>
              <wp:lineTo x="0" y="17489"/>
              <wp:lineTo x="8317" y="21170"/>
              <wp:lineTo x="10082" y="21170"/>
              <wp:lineTo x="14366" y="20710"/>
              <wp:lineTo x="21424" y="17489"/>
              <wp:lineTo x="21424" y="13347"/>
              <wp:lineTo x="18651" y="9665"/>
              <wp:lineTo x="15375" y="7824"/>
              <wp:lineTo x="14618" y="0"/>
              <wp:lineTo x="13358" y="0"/>
            </wp:wrapPolygon>
          </wp:wrapTight>
          <wp:docPr id="12898767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585" cy="894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37C4E">
      <w:rPr>
        <w:noProof/>
        <w:lang w:eastAsia="de-CH"/>
      </w:rPr>
      <w:drawing>
        <wp:inline distT="0" distB="0" distL="0" distR="0" wp14:anchorId="4489CFFF" wp14:editId="75FD310A">
          <wp:extent cx="2390775" cy="1428750"/>
          <wp:effectExtent l="19050" t="0" r="9525" b="0"/>
          <wp:docPr id="1" name="Bild 1" descr="bild-vit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-vita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1428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9388B">
      <w:tab/>
    </w:r>
    <w:r w:rsidR="00D9388B">
      <w:tab/>
      <w:t xml:space="preserve">        </w:t>
    </w:r>
  </w:p>
  <w:p w14:paraId="024D4BA2" w14:textId="77777777" w:rsidR="00E7245A" w:rsidRDefault="00E7245A">
    <w:pPr>
      <w:pStyle w:val="Kopfzeile"/>
      <w:ind w:left="-851" w:right="-1278"/>
    </w:pPr>
  </w:p>
  <w:p w14:paraId="6A5B2DF0" w14:textId="77777777" w:rsidR="00E7245A" w:rsidRDefault="00E7245A">
    <w:pPr>
      <w:pStyle w:val="Kopfzeile"/>
      <w:ind w:left="-851" w:right="-127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22D3"/>
    <w:multiLevelType w:val="hybridMultilevel"/>
    <w:tmpl w:val="08E451DC"/>
    <w:lvl w:ilvl="0" w:tplc="FF1A24D6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934426C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BB96F374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50BA409E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45F2BB5A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ED8497A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B11068EE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115A03F4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5F62B90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CBB10B5"/>
    <w:multiLevelType w:val="hybridMultilevel"/>
    <w:tmpl w:val="35B8540C"/>
    <w:lvl w:ilvl="0" w:tplc="0B7E4388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31F63B16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0A7814B2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69569B1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F62A6DA2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815ADA4A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FFD09C2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10EEEAE2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7EB6953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2" w15:restartNumberingAfterBreak="0">
    <w:nsid w:val="13C4750A"/>
    <w:multiLevelType w:val="hybridMultilevel"/>
    <w:tmpl w:val="B55E6186"/>
    <w:lvl w:ilvl="0" w:tplc="F09C2C80">
      <w:start w:val="5102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B0AAF650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112054B6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2150496A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CBEA5EA8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EAAED09A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3704092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88C6AA58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A54012DC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3" w15:restartNumberingAfterBreak="0">
    <w:nsid w:val="23DB319E"/>
    <w:multiLevelType w:val="hybridMultilevel"/>
    <w:tmpl w:val="355094EE"/>
    <w:lvl w:ilvl="0" w:tplc="D6982B06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D574623C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010A5A90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C00C1BDE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7FD6BADC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161EDBD0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58540C1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29B08F70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62003122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4" w15:restartNumberingAfterBreak="0">
    <w:nsid w:val="25600E99"/>
    <w:multiLevelType w:val="hybridMultilevel"/>
    <w:tmpl w:val="B0461B5A"/>
    <w:lvl w:ilvl="0" w:tplc="743239DC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3998DB1E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BC20C1CA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097C1E4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AF862B3E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51CA47AC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EC74A174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775C7F1E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3B50DCD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5" w15:restartNumberingAfterBreak="0">
    <w:nsid w:val="25C3530C"/>
    <w:multiLevelType w:val="hybridMultilevel"/>
    <w:tmpl w:val="E16A1CA8"/>
    <w:lvl w:ilvl="0" w:tplc="06E83240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2E54CB08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8A2EA880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C948714E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591268B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216207DC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C1DA3E02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3CFC0E5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A968DB2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1A4184D"/>
    <w:multiLevelType w:val="hybridMultilevel"/>
    <w:tmpl w:val="46185D28"/>
    <w:lvl w:ilvl="0" w:tplc="09B6E034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A9B27BEC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8BEC4A60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B8843FC0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00FE87E6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11FAFAF8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7DBC314C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C0A05E2C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569E7EA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7" w15:restartNumberingAfterBreak="0">
    <w:nsid w:val="4A684DE3"/>
    <w:multiLevelType w:val="hybridMultilevel"/>
    <w:tmpl w:val="FFFFFFFF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4A31F3"/>
    <w:multiLevelType w:val="hybridMultilevel"/>
    <w:tmpl w:val="33AE05D4"/>
    <w:lvl w:ilvl="0" w:tplc="F31ABA7A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84C8693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507C0024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B56C8ACE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6F488AC8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C2B8919C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B6CE9AC0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4BA2EA2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CE30B3D8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5DB06059"/>
    <w:multiLevelType w:val="hybridMultilevel"/>
    <w:tmpl w:val="EA08E928"/>
    <w:lvl w:ilvl="0" w:tplc="4C3E3A82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1CEA8964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3A6CBF9C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4C689D4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E0C0CC06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81FAC2AC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EB5E1CDA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173820EC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6374DC28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0" w15:restartNumberingAfterBreak="0">
    <w:nsid w:val="5DD15EE3"/>
    <w:multiLevelType w:val="hybridMultilevel"/>
    <w:tmpl w:val="31969F82"/>
    <w:lvl w:ilvl="0" w:tplc="864CACFA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703669B8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2F3C6C18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44FC0152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A85BE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AFFE0F96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5C523624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68668F5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EE8611A6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5DD20665"/>
    <w:multiLevelType w:val="hybridMultilevel"/>
    <w:tmpl w:val="5A38A55A"/>
    <w:lvl w:ilvl="0" w:tplc="8BD2A074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01A47398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26A4A91A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F2D0E114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7FD6D5E6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78A6F492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0E1ED14E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5D8C2A1E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446E9302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2" w15:restartNumberingAfterBreak="0">
    <w:nsid w:val="68571B50"/>
    <w:multiLevelType w:val="hybridMultilevel"/>
    <w:tmpl w:val="4B94EAD2"/>
    <w:lvl w:ilvl="0" w:tplc="0314600E">
      <w:start w:val="5102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96582038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7E8893A8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27C4F0D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B1C44F18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AF980AF0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EBE4441A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0116E786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A02C3A7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3" w15:restartNumberingAfterBreak="0">
    <w:nsid w:val="6B7F27FE"/>
    <w:multiLevelType w:val="hybridMultilevel"/>
    <w:tmpl w:val="FD7E8CDE"/>
    <w:lvl w:ilvl="0" w:tplc="88A6EB42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CA3ABBD4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2354D96C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A16E76F4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D59070E4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584A69EC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F57C483E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EF2CE954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F7DC577C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4" w15:restartNumberingAfterBreak="0">
    <w:nsid w:val="6EC55BF4"/>
    <w:multiLevelType w:val="hybridMultilevel"/>
    <w:tmpl w:val="91F4C002"/>
    <w:lvl w:ilvl="0" w:tplc="2C4CE8EA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093A4A24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9C561198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3DBE3512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7BEC96E2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C52CCEFA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FBEC1DD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3586AF58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71F2D6A4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5" w15:restartNumberingAfterBreak="0">
    <w:nsid w:val="6FCE7459"/>
    <w:multiLevelType w:val="hybridMultilevel"/>
    <w:tmpl w:val="D7CC5A04"/>
    <w:lvl w:ilvl="0" w:tplc="621418C2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5308E6EC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6EC8892C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F4FE7F64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C59C7106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948C3972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461024A4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137AAA48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176AA56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6480CCE"/>
    <w:multiLevelType w:val="hybridMultilevel"/>
    <w:tmpl w:val="FFFC0836"/>
    <w:lvl w:ilvl="0" w:tplc="13DE83D8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9F64399E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BAE45110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3BD82FA6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5808A402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593A9132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9830FF1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C29ED2E6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3C2CD6AE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num w:numId="1" w16cid:durableId="1062603791">
    <w:abstractNumId w:val="4"/>
  </w:num>
  <w:num w:numId="2" w16cid:durableId="2003267770">
    <w:abstractNumId w:val="11"/>
  </w:num>
  <w:num w:numId="3" w16cid:durableId="289290511">
    <w:abstractNumId w:val="1"/>
  </w:num>
  <w:num w:numId="4" w16cid:durableId="467819090">
    <w:abstractNumId w:val="13"/>
  </w:num>
  <w:num w:numId="5" w16cid:durableId="433593265">
    <w:abstractNumId w:val="9"/>
  </w:num>
  <w:num w:numId="6" w16cid:durableId="1159075787">
    <w:abstractNumId w:val="3"/>
  </w:num>
  <w:num w:numId="7" w16cid:durableId="621765419">
    <w:abstractNumId w:val="16"/>
  </w:num>
  <w:num w:numId="8" w16cid:durableId="888227261">
    <w:abstractNumId w:val="5"/>
  </w:num>
  <w:num w:numId="9" w16cid:durableId="30686924">
    <w:abstractNumId w:val="8"/>
  </w:num>
  <w:num w:numId="10" w16cid:durableId="2046059898">
    <w:abstractNumId w:val="0"/>
  </w:num>
  <w:num w:numId="11" w16cid:durableId="419645193">
    <w:abstractNumId w:val="10"/>
  </w:num>
  <w:num w:numId="12" w16cid:durableId="1994530665">
    <w:abstractNumId w:val="15"/>
  </w:num>
  <w:num w:numId="13" w16cid:durableId="1917937150">
    <w:abstractNumId w:val="12"/>
  </w:num>
  <w:num w:numId="14" w16cid:durableId="1483545787">
    <w:abstractNumId w:val="2"/>
  </w:num>
  <w:num w:numId="15" w16cid:durableId="1675263076">
    <w:abstractNumId w:val="6"/>
  </w:num>
  <w:num w:numId="16" w16cid:durableId="1972394300">
    <w:abstractNumId w:val="14"/>
  </w:num>
  <w:num w:numId="17" w16cid:durableId="16985041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dgnword-docGUID" w:val="{606C1307-7E79-4EE8-8BE8-1FC497A92695}"/>
    <w:docVar w:name="dgnword-eventsink" w:val="105775768"/>
  </w:docVars>
  <w:rsids>
    <w:rsidRoot w:val="00967C4F"/>
    <w:rsid w:val="00027201"/>
    <w:rsid w:val="00047F4E"/>
    <w:rsid w:val="0010092B"/>
    <w:rsid w:val="00117658"/>
    <w:rsid w:val="00122F42"/>
    <w:rsid w:val="0014080F"/>
    <w:rsid w:val="0015055E"/>
    <w:rsid w:val="0019499E"/>
    <w:rsid w:val="001B1393"/>
    <w:rsid w:val="001E2C72"/>
    <w:rsid w:val="00200927"/>
    <w:rsid w:val="00207D6A"/>
    <w:rsid w:val="002B7DB4"/>
    <w:rsid w:val="002C54D2"/>
    <w:rsid w:val="002D2488"/>
    <w:rsid w:val="00397213"/>
    <w:rsid w:val="003D718D"/>
    <w:rsid w:val="003F104A"/>
    <w:rsid w:val="00430BBC"/>
    <w:rsid w:val="00445FD4"/>
    <w:rsid w:val="0046298B"/>
    <w:rsid w:val="00464513"/>
    <w:rsid w:val="00491506"/>
    <w:rsid w:val="0049266F"/>
    <w:rsid w:val="004F16A8"/>
    <w:rsid w:val="00505BFF"/>
    <w:rsid w:val="005376A0"/>
    <w:rsid w:val="00550426"/>
    <w:rsid w:val="0055086A"/>
    <w:rsid w:val="00552D05"/>
    <w:rsid w:val="0055784E"/>
    <w:rsid w:val="00563C3C"/>
    <w:rsid w:val="00567B25"/>
    <w:rsid w:val="005B3AAE"/>
    <w:rsid w:val="005D7CDD"/>
    <w:rsid w:val="00604759"/>
    <w:rsid w:val="00614D06"/>
    <w:rsid w:val="006228F7"/>
    <w:rsid w:val="00676C34"/>
    <w:rsid w:val="006A1F23"/>
    <w:rsid w:val="006A7A01"/>
    <w:rsid w:val="006D21E9"/>
    <w:rsid w:val="006E7E14"/>
    <w:rsid w:val="00720712"/>
    <w:rsid w:val="00735BEA"/>
    <w:rsid w:val="00764023"/>
    <w:rsid w:val="007837B4"/>
    <w:rsid w:val="007F3684"/>
    <w:rsid w:val="0081055A"/>
    <w:rsid w:val="00814BC9"/>
    <w:rsid w:val="00837C4E"/>
    <w:rsid w:val="00843679"/>
    <w:rsid w:val="008576C4"/>
    <w:rsid w:val="008E3EF3"/>
    <w:rsid w:val="0091634B"/>
    <w:rsid w:val="0094069A"/>
    <w:rsid w:val="009431D3"/>
    <w:rsid w:val="0096133B"/>
    <w:rsid w:val="00967C4F"/>
    <w:rsid w:val="00985FA5"/>
    <w:rsid w:val="009A659C"/>
    <w:rsid w:val="009B07A7"/>
    <w:rsid w:val="009B53EB"/>
    <w:rsid w:val="00A017BF"/>
    <w:rsid w:val="00A40500"/>
    <w:rsid w:val="00A44045"/>
    <w:rsid w:val="00A76728"/>
    <w:rsid w:val="00B11C87"/>
    <w:rsid w:val="00B20855"/>
    <w:rsid w:val="00B54F84"/>
    <w:rsid w:val="00B94325"/>
    <w:rsid w:val="00BA599D"/>
    <w:rsid w:val="00BE3584"/>
    <w:rsid w:val="00BE793C"/>
    <w:rsid w:val="00C03A03"/>
    <w:rsid w:val="00C15C93"/>
    <w:rsid w:val="00C17ACA"/>
    <w:rsid w:val="00C3343F"/>
    <w:rsid w:val="00C41FB4"/>
    <w:rsid w:val="00C5513A"/>
    <w:rsid w:val="00C647A7"/>
    <w:rsid w:val="00C72AC8"/>
    <w:rsid w:val="00C80032"/>
    <w:rsid w:val="00CB6961"/>
    <w:rsid w:val="00CF0816"/>
    <w:rsid w:val="00D45D95"/>
    <w:rsid w:val="00D7322D"/>
    <w:rsid w:val="00D77218"/>
    <w:rsid w:val="00D9388B"/>
    <w:rsid w:val="00DB1EAA"/>
    <w:rsid w:val="00DC0C08"/>
    <w:rsid w:val="00DE1185"/>
    <w:rsid w:val="00DE603E"/>
    <w:rsid w:val="00E020D8"/>
    <w:rsid w:val="00E115C0"/>
    <w:rsid w:val="00E24C93"/>
    <w:rsid w:val="00E7025D"/>
    <w:rsid w:val="00E7058E"/>
    <w:rsid w:val="00E7245A"/>
    <w:rsid w:val="00E7654E"/>
    <w:rsid w:val="00E841A4"/>
    <w:rsid w:val="00E9009A"/>
    <w:rsid w:val="00E9355D"/>
    <w:rsid w:val="00E95A8D"/>
    <w:rsid w:val="00EC61F0"/>
    <w:rsid w:val="00ED4663"/>
    <w:rsid w:val="00ED4F9D"/>
    <w:rsid w:val="00EE0972"/>
    <w:rsid w:val="00EF1540"/>
    <w:rsid w:val="00F55E57"/>
    <w:rsid w:val="00F67B3A"/>
    <w:rsid w:val="00F77E1F"/>
    <w:rsid w:val="00FD1E97"/>
    <w:rsid w:val="00FD2C42"/>
    <w:rsid w:val="00FD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;"/>
  <w14:docId w14:val="17EF8687"/>
  <w15:docId w15:val="{B510DAA0-E458-42DE-8232-51295843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B07A7"/>
    <w:rPr>
      <w:sz w:val="24"/>
      <w:lang w:eastAsia="de-DE"/>
    </w:rPr>
  </w:style>
  <w:style w:type="paragraph" w:styleId="berschrift1">
    <w:name w:val="heading 1"/>
    <w:basedOn w:val="Standard"/>
    <w:next w:val="Standard"/>
    <w:qFormat/>
    <w:rsid w:val="009B07A7"/>
    <w:pPr>
      <w:keepNext/>
      <w:tabs>
        <w:tab w:val="left" w:pos="-1985"/>
        <w:tab w:val="left" w:pos="1418"/>
        <w:tab w:val="left" w:pos="1560"/>
        <w:tab w:val="left" w:pos="2268"/>
        <w:tab w:val="left" w:pos="2835"/>
        <w:tab w:val="left" w:pos="3402"/>
        <w:tab w:val="left" w:pos="5103"/>
        <w:tab w:val="left" w:pos="6379"/>
        <w:tab w:val="decimal" w:pos="7230"/>
        <w:tab w:val="center" w:pos="10773"/>
      </w:tabs>
      <w:ind w:firstLine="709"/>
      <w:outlineLvl w:val="0"/>
    </w:pPr>
    <w:rPr>
      <w:rFonts w:ascii="RotisSansSerif" w:hAnsi="RotisSansSerif"/>
      <w:b/>
    </w:rPr>
  </w:style>
  <w:style w:type="paragraph" w:styleId="berschrift2">
    <w:name w:val="heading 2"/>
    <w:basedOn w:val="Standard"/>
    <w:next w:val="Standard"/>
    <w:qFormat/>
    <w:rsid w:val="009B07A7"/>
    <w:pPr>
      <w:keepNext/>
      <w:tabs>
        <w:tab w:val="left" w:pos="1880"/>
      </w:tabs>
      <w:outlineLvl w:val="1"/>
    </w:pPr>
    <w:rPr>
      <w:rFonts w:ascii="MetaPlusNormal" w:hAnsi="MetaPlusNormal"/>
      <w:sz w:val="20"/>
      <w:u w:val="single"/>
    </w:rPr>
  </w:style>
  <w:style w:type="paragraph" w:styleId="berschrift3">
    <w:name w:val="heading 3"/>
    <w:basedOn w:val="Standard"/>
    <w:next w:val="Standard"/>
    <w:qFormat/>
    <w:rsid w:val="009B07A7"/>
    <w:pPr>
      <w:keepNext/>
      <w:tabs>
        <w:tab w:val="left" w:pos="1880"/>
      </w:tabs>
      <w:outlineLvl w:val="2"/>
    </w:pPr>
    <w:rPr>
      <w:rFonts w:ascii="MetaPlusNormal" w:hAnsi="MetaPlusNormal"/>
      <w:sz w:val="22"/>
      <w:u w:val="single"/>
    </w:rPr>
  </w:style>
  <w:style w:type="paragraph" w:styleId="berschrift4">
    <w:name w:val="heading 4"/>
    <w:basedOn w:val="Standard"/>
    <w:next w:val="Standard"/>
    <w:qFormat/>
    <w:rsid w:val="009B07A7"/>
    <w:pPr>
      <w:keepNext/>
      <w:framePr w:hSpace="141" w:wrap="around" w:vAnchor="page" w:hAnchor="margin" w:y="4685"/>
      <w:tabs>
        <w:tab w:val="left" w:pos="1880"/>
      </w:tabs>
      <w:outlineLvl w:val="3"/>
    </w:pPr>
    <w:rPr>
      <w:rFonts w:ascii="Arial" w:hAnsi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07A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07A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B07A7"/>
  </w:style>
  <w:style w:type="paragraph" w:styleId="Beschriftung">
    <w:name w:val="caption"/>
    <w:basedOn w:val="Standard"/>
    <w:next w:val="Standard"/>
    <w:qFormat/>
    <w:rsid w:val="009B07A7"/>
    <w:pPr>
      <w:tabs>
        <w:tab w:val="left" w:pos="1880"/>
      </w:tabs>
    </w:pPr>
    <w:rPr>
      <w:rFonts w:ascii="Arial Black" w:hAnsi="Arial Black"/>
      <w:b/>
      <w:color w:val="C0C0C0"/>
      <w:sz w:val="40"/>
    </w:rPr>
  </w:style>
  <w:style w:type="paragraph" w:styleId="Sprechblasentext">
    <w:name w:val="Balloon Text"/>
    <w:basedOn w:val="Standard"/>
    <w:semiHidden/>
    <w:rsid w:val="009B07A7"/>
    <w:rPr>
      <w:rFonts w:ascii="Tahoma" w:eastAsia="Times New Roman" w:hAnsi="Tahoma" w:cs="Tahoma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837C4E"/>
    <w:rPr>
      <w:b/>
      <w:bCs/>
      <w:i w:val="0"/>
      <w:iCs w:val="0"/>
    </w:rPr>
  </w:style>
  <w:style w:type="table" w:styleId="Tabellenraster">
    <w:name w:val="Table Grid"/>
    <w:basedOn w:val="NormaleTabelle"/>
    <w:uiPriority w:val="39"/>
    <w:rsid w:val="00F77E1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analogic.ksaintra.ch\progs32\SL7_7.01\indvReports\Vita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4433c4a263e4aa8907f8c3067c7ec3f xmlns="f6393de2-a97c-4e34-8839-9583dbd648e9">
      <Terms xmlns="http://schemas.microsoft.com/office/infopath/2007/PartnerControls"/>
    </i4433c4a263e4aa8907f8c3067c7ec3f>
    <TaxCatchAll xmlns="83edd073-e92f-4113-80a3-f7af8531759b" xsi:nil="true"/>
    <lcf76f155ced4ddcb4097134ff3c332f xmlns="f6393de2-a97c-4e34-8839-9583dbd648e9">
      <Terms xmlns="http://schemas.microsoft.com/office/infopath/2007/PartnerControls"/>
    </lcf76f155ced4ddcb4097134ff3c332f>
    <oe990b1f504d403b8f5a7961192c7682 xmlns="f6393de2-a97c-4e34-8839-9583dbd648e9">
      <Terms xmlns="http://schemas.microsoft.com/office/infopath/2007/PartnerControls"/>
    </oe990b1f504d403b8f5a7961192c7682>
    <Herkunft xmlns="f6393de2-a97c-4e34-8839-9583dbd648e9">KSA intern</Herkunft>
    <l8c249f5f99b4325ab632e817c6c0f57 xmlns="f6393de2-a97c-4e34-8839-9583dbd648e9">
      <Terms xmlns="http://schemas.microsoft.com/office/infopath/2007/PartnerControls"/>
    </l8c249f5f99b4325ab632e817c6c0f57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9CAC6D5A9F994B945C11599F13757F" ma:contentTypeVersion="17" ma:contentTypeDescription="Ein neues Dokument erstellen." ma:contentTypeScope="" ma:versionID="a872ee49cdd641beb615496e9eae1e20">
  <xsd:schema xmlns:xsd="http://www.w3.org/2001/XMLSchema" xmlns:xs="http://www.w3.org/2001/XMLSchema" xmlns:p="http://schemas.microsoft.com/office/2006/metadata/properties" xmlns:ns2="f6393de2-a97c-4e34-8839-9583dbd648e9" xmlns:ns3="83edd073-e92f-4113-80a3-f7af8531759b" targetNamespace="http://schemas.microsoft.com/office/2006/metadata/properties" ma:root="true" ma:fieldsID="065de5480a806313633ae064945831e5" ns2:_="" ns3:_="">
    <xsd:import namespace="f6393de2-a97c-4e34-8839-9583dbd648e9"/>
    <xsd:import namespace="83edd073-e92f-4113-80a3-f7af8531759b"/>
    <xsd:element name="properties">
      <xsd:complexType>
        <xsd:sequence>
          <xsd:element name="documentManagement">
            <xsd:complexType>
              <xsd:all>
                <xsd:element ref="ns2:i4433c4a263e4aa8907f8c3067c7ec3f" minOccurs="0"/>
                <xsd:element ref="ns2:l8c249f5f99b4325ab632e817c6c0f57" minOccurs="0"/>
                <xsd:element ref="ns2:oe990b1f504d403b8f5a7961192c7682" minOccurs="0"/>
                <xsd:element ref="ns3:TaxCatchAll" minOccurs="0"/>
                <xsd:element ref="ns2:Herkunf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93de2-a97c-4e34-8839-9583dbd648e9" elementFormDefault="qualified">
    <xsd:import namespace="http://schemas.microsoft.com/office/2006/documentManagement/types"/>
    <xsd:import namespace="http://schemas.microsoft.com/office/infopath/2007/PartnerControls"/>
    <xsd:element name="i4433c4a263e4aa8907f8c3067c7ec3f" ma:index="8" nillable="true" ma:taxonomy="true" ma:internalName="i4433c4a263e4aa8907f8c3067c7ec3f" ma:taxonomyFieldName="Status" ma:displayName="Status" ma:default="" ma:fieldId="{24433c4a-263e-4aa8-907f-8c3067c7ec3f}" ma:sspId="88107cfe-9515-4f3c-838e-e32a30ba7f53" ma:termSetId="44907820-5a55-4fad-ad4e-9277074f20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c249f5f99b4325ab632e817c6c0f57" ma:index="9" nillable="true" ma:taxonomy="true" ma:internalName="l8c249f5f99b4325ab632e817c6c0f57" ma:taxonomyFieldName="Fachgebiet" ma:displayName="Fachgebiet" ma:default="" ma:fieldId="{58c249f5-f99b-4325-ab63-2e817c6c0f57}" ma:taxonomyMulti="true" ma:sspId="88107cfe-9515-4f3c-838e-e32a30ba7f53" ma:termSetId="9f4317ac-daa1-41bf-813f-064f58d666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990b1f504d403b8f5a7961192c7682" ma:index="10" nillable="true" ma:taxonomy="true" ma:internalName="oe990b1f504d403b8f5a7961192c7682" ma:taxonomyFieldName="Dokumenttyp" ma:displayName="Dokumenttyp" ma:default="" ma:fieldId="{8e990b1f-504d-403b-8f5a-7961192c7682}" ma:sspId="88107cfe-9515-4f3c-838e-e32a30ba7f53" ma:termSetId="a2372919-1445-4193-840b-164f8b0daa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erkunft" ma:index="13" nillable="true" ma:displayName="Herkunft" ma:default="KSA intern" ma:description="Zuweisen von Herkunft der Datei (KSA intern oder extern)" ma:format="Dropdown" ma:internalName="Herkunft">
      <xsd:simpleType>
        <xsd:restriction base="dms:Choice">
          <xsd:enumeration value="KSA intern"/>
          <xsd:enumeration value="extern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8107cfe-9515-4f3c-838e-e32a30ba7f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dd073-e92f-4113-80a3-f7af8531759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8b81bc7-a6c0-46a4-8667-b506e2d3955f}" ma:internalName="TaxCatchAll" ma:showField="CatchAllData" ma:web="83edd073-e92f-4113-80a3-f7af853175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9E3734-DB3A-4529-AE13-ABDA657D4499}">
  <ds:schemaRefs>
    <ds:schemaRef ds:uri="http://schemas.microsoft.com/office/2006/metadata/properties"/>
    <ds:schemaRef ds:uri="http://schemas.microsoft.com/office/infopath/2007/PartnerControls"/>
    <ds:schemaRef ds:uri="f6393de2-a97c-4e34-8839-9583dbd648e9"/>
    <ds:schemaRef ds:uri="83edd073-e92f-4113-80a3-f7af8531759b"/>
  </ds:schemaRefs>
</ds:datastoreItem>
</file>

<file path=customXml/itemProps2.xml><?xml version="1.0" encoding="utf-8"?>
<ds:datastoreItem xmlns:ds="http://schemas.openxmlformats.org/officeDocument/2006/customXml" ds:itemID="{6D704144-076C-42B2-BF81-9D2546C8B8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348136-6BE4-4C78-8922-9AE9E303E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93de2-a97c-4e34-8839-9583dbd648e9"/>
    <ds:schemaRef ds:uri="83edd073-e92f-4113-80a3-f7af853175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6e24807-0db4-4e38-914d-96f6fdcea255}" enabled="1" method="Standard" siteId="{752c5f95-049b-465c-8b7f-a2ce880d3d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Vita.dotm</Template>
  <TotalTime>0</TotalTime>
  <Pages>1</Pages>
  <Words>330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Schriftenatelier Dis</vt:lpstr>
    </vt:vector>
  </TitlesOfParts>
  <Company>Schriftenatelier DIS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Schriftenatelier Dis</dc:title>
  <dc:creator>Ackermann Matthias</dc:creator>
  <cp:lastModifiedBy>Ackermann Matthias</cp:lastModifiedBy>
  <cp:revision>6</cp:revision>
  <cp:lastPrinted>2009-04-24T06:51:00Z</cp:lastPrinted>
  <dcterms:created xsi:type="dcterms:W3CDTF">2026-07-10T06:50:00Z</dcterms:created>
  <dcterms:modified xsi:type="dcterms:W3CDTF">2026-07-16T08:25:00Z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0x0101000A9CAC6D5A9F994B945C11599F13757F</vt:lpwstr>
  </property>
  <property fmtid="{D5CDD505-2E9C-101B-9397-08002B2CF9AE}" pid="3" name="Fachgebiet">
    <vt:lpwstr/>
  </property>
  <property fmtid="{D5CDD505-2E9C-101B-9397-08002B2CF9AE}" pid="4" name="Status">
    <vt:lpwstr/>
  </property>
  <property fmtid="{D5CDD505-2E9C-101B-9397-08002B2CF9AE}" pid="5" name="Dokumenttyp">
    <vt:lpwstr/>
  </property>
  <property fmtid="{D5CDD505-2E9C-101B-9397-08002B2CF9AE}" pid="6" name="MediaServiceImageTags">
    <vt:lpwstr/>
  </property>
</Properties>
</file>