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F065" w14:textId="155D4BD7" w:rsidR="0019499E" w:rsidRPr="00DC6EFC" w:rsidRDefault="000353FE" w:rsidP="008576C4">
      <w:pPr>
        <w:pStyle w:val="Beschriftung"/>
        <w:ind w:left="-426"/>
        <w:rPr>
          <w:sz w:val="28"/>
          <w:szCs w:val="28"/>
        </w:rPr>
      </w:pPr>
      <w:r>
        <w:rPr>
          <w:noProof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25AB3" wp14:editId="4296A3EB">
                <wp:simplePos x="0" y="0"/>
                <wp:positionH relativeFrom="column">
                  <wp:posOffset>4095695</wp:posOffset>
                </wp:positionH>
                <wp:positionV relativeFrom="paragraph">
                  <wp:posOffset>-352977</wp:posOffset>
                </wp:positionV>
                <wp:extent cx="2122998" cy="847725"/>
                <wp:effectExtent l="0" t="0" r="10795" b="28575"/>
                <wp:wrapNone/>
                <wp:docPr id="979858093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998" cy="847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D8A73" w14:textId="77777777" w:rsidR="000353FE" w:rsidRDefault="000353FE" w:rsidP="000353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40079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Wochenhit: </w:t>
                            </w:r>
                          </w:p>
                          <w:p w14:paraId="2A574303" w14:textId="02E6A0BC" w:rsidR="004E2A84" w:rsidRDefault="004E2A84" w:rsidP="000353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Nasi Goreng </w:t>
                            </w:r>
                          </w:p>
                          <w:p w14:paraId="741AAE91" w14:textId="414C47E2" w:rsidR="004E2A84" w:rsidRPr="004E2A84" w:rsidRDefault="004E2A84" w:rsidP="000353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</w:rPr>
                            </w:pPr>
                            <w:r w:rsidRPr="004E2A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2"/>
                              </w:rPr>
                              <w:t xml:space="preserve">Mit Poulet </w:t>
                            </w:r>
                            <w:r w:rsidRPr="004E2A8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</w:rPr>
                              <w:t xml:space="preserve">&amp; </w:t>
                            </w:r>
                            <w:r w:rsidRPr="004E2A8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2"/>
                              </w:rPr>
                              <w:t>Vegetarisch</w:t>
                            </w:r>
                          </w:p>
                          <w:p w14:paraId="59151779" w14:textId="2CB2EDB3" w:rsidR="000353FE" w:rsidRPr="0040079A" w:rsidRDefault="000353FE" w:rsidP="000353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625AB3" id="Ellipse 1" o:spid="_x0000_s1026" style="position:absolute;left:0;text-align:left;margin-left:322.5pt;margin-top:-27.8pt;width:167.1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" fillcolor="#548dd4 [1951]" strokecolor="#548dd4 [1951]" strokeweight="2pt">
                <v:textbox>
                  <w:txbxContent>
                    <w:p w14:paraId="07DD8A73" w14:textId="77777777" w:rsidR="000353FE" w:rsidRDefault="000353FE" w:rsidP="000353F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 w:rsidRPr="0040079A"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Wochenhit: </w:t>
                      </w:r>
                    </w:p>
                    <w:p w14:paraId="2A574303" w14:textId="02E6A0BC" w:rsidR="004E2A84" w:rsidRDefault="004E2A84" w:rsidP="000353F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Nasi Goreng </w:t>
                      </w:r>
                    </w:p>
                    <w:p w14:paraId="741AAE91" w14:textId="414C47E2" w:rsidR="004E2A84" w:rsidRPr="004E2A84" w:rsidRDefault="004E2A84" w:rsidP="000353F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4"/>
                        </w:rPr>
                      </w:pPr>
                      <w:r w:rsidRPr="004E2A84">
                        <w:rPr>
                          <w:rFonts w:ascii="Arial" w:hAnsi="Arial" w:cs="Arial"/>
                          <w:b/>
                          <w:bCs/>
                          <w:sz w:val="16"/>
                          <w:szCs w:val="12"/>
                        </w:rPr>
                        <w:t xml:space="preserve">Mit Poulet </w:t>
                      </w:r>
                      <w:r w:rsidRPr="004E2A84">
                        <w:rPr>
                          <w:rFonts w:ascii="Arial" w:hAnsi="Arial" w:cs="Arial"/>
                          <w:b/>
                          <w:bCs/>
                          <w:sz w:val="18"/>
                          <w:szCs w:val="14"/>
                        </w:rPr>
                        <w:t xml:space="preserve">&amp; </w:t>
                      </w:r>
                      <w:r w:rsidRPr="004E2A84">
                        <w:rPr>
                          <w:rFonts w:ascii="Arial" w:hAnsi="Arial" w:cs="Arial"/>
                          <w:b/>
                          <w:bCs/>
                          <w:sz w:val="16"/>
                          <w:szCs w:val="12"/>
                        </w:rPr>
                        <w:t>Vegetarisch</w:t>
                      </w:r>
                    </w:p>
                    <w:p w14:paraId="59151779" w14:textId="2CB2EDB3" w:rsidR="000353FE" w:rsidRPr="0040079A" w:rsidRDefault="000353FE" w:rsidP="000353F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19499E" w:rsidRPr="00397213">
        <w:rPr>
          <w:szCs w:val="40"/>
        </w:rPr>
        <w:t>Wochenpla</w:t>
      </w:r>
      <w:r w:rsidR="00735BEA">
        <w:rPr>
          <w:szCs w:val="40"/>
        </w:rPr>
        <w:t xml:space="preserve">n </w:t>
      </w:r>
      <w:bookmarkStart w:id="0" w:name="vom"/>
      <w:bookmarkEnd w:id="0"/>
      <w:r w:rsidR="00DC6EFC" w:rsidRPr="00DC6EFC">
        <w:rPr>
          <w:szCs w:val="40"/>
        </w:rPr>
        <w:t>24.08.–</w:t>
      </w:r>
      <w:bookmarkStart w:id="1" w:name="bis"/>
      <w:bookmarkEnd w:id="1"/>
      <w:r w:rsidR="00DC6EFC" w:rsidRPr="00DC6EFC">
        <w:rPr>
          <w:szCs w:val="40"/>
        </w:rPr>
        <w:t>30.08.2026</w:t>
      </w:r>
    </w:p>
    <w:p w14:paraId="0135FB88" w14:textId="77777777" w:rsidR="0019499E" w:rsidRPr="003D718D" w:rsidRDefault="0019499E">
      <w:pPr>
        <w:tabs>
          <w:tab w:val="left" w:pos="1880"/>
        </w:tabs>
        <w:rPr>
          <w:rFonts w:ascii="Arial" w:hAnsi="Arial"/>
          <w:b/>
          <w:color w:val="C0C0C0"/>
          <w:sz w:val="22"/>
        </w:rPr>
      </w:pPr>
    </w:p>
    <w:p w14:paraId="0EFF43AA" w14:textId="77777777" w:rsidR="0019499E" w:rsidRPr="003D718D" w:rsidRDefault="0019499E">
      <w:pPr>
        <w:tabs>
          <w:tab w:val="left" w:pos="1880"/>
        </w:tabs>
        <w:rPr>
          <w:rFonts w:ascii="Arial" w:hAnsi="Arial" w:cs="Arial"/>
          <w:b/>
          <w:color w:val="C0C0C0"/>
          <w:sz w:val="22"/>
        </w:rPr>
      </w:pPr>
    </w:p>
    <w:tbl>
      <w:tblPr>
        <w:tblW w:w="1016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2939"/>
        <w:gridCol w:w="2939"/>
        <w:gridCol w:w="3119"/>
      </w:tblGrid>
      <w:tr w:rsidR="00B85BA5" w:rsidRPr="003D718D" w14:paraId="5C33E795" w14:textId="77777777" w:rsidTr="00B85BA5">
        <w:trPr>
          <w:trHeight w:hRule="exact" w:val="259"/>
        </w:trPr>
        <w:tc>
          <w:tcPr>
            <w:tcW w:w="1172" w:type="dxa"/>
            <w:shd w:val="clear" w:color="auto" w:fill="8DB3E2" w:themeFill="text2" w:themeFillTint="66"/>
          </w:tcPr>
          <w:p w14:paraId="71D37E28" w14:textId="77777777" w:rsidR="00B85BA5" w:rsidRDefault="00B85BA5" w:rsidP="00B85BA5">
            <w:pPr>
              <w:pStyle w:val="berschrift4"/>
              <w:framePr w:hSpace="0" w:wrap="auto" w:vAnchor="margin" w:hAnchor="text" w:yAlign="inline"/>
            </w:pPr>
            <w:r>
              <w:t>Datum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5B5C8EE2" w14:textId="06483ED7" w:rsidR="00B85BA5" w:rsidRPr="00CF0816" w:rsidRDefault="00B85BA5" w:rsidP="00B85BA5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Fleischlos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599BB474" w14:textId="55B9FE45" w:rsidR="00B85BA5" w:rsidRDefault="00B85BA5" w:rsidP="00B85BA5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Ausgewogen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4566B629" w14:textId="77777777" w:rsidR="00B85BA5" w:rsidRDefault="00B85BA5" w:rsidP="00B85BA5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Gut-Verträglich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</w:tr>
      <w:tr w:rsidR="00B85BA5" w:rsidRPr="003D718D" w14:paraId="7F3CEF01" w14:textId="77777777" w:rsidTr="00B85BA5">
        <w:trPr>
          <w:trHeight w:hRule="exact" w:val="1397"/>
        </w:trPr>
        <w:tc>
          <w:tcPr>
            <w:tcW w:w="1172" w:type="dxa"/>
          </w:tcPr>
          <w:p w14:paraId="4E482F85" w14:textId="77777777" w:rsidR="00B85BA5" w:rsidRPr="00464513" w:rsidRDefault="00B85BA5" w:rsidP="00B85BA5">
            <w:pPr>
              <w:tabs>
                <w:tab w:val="left" w:pos="1880"/>
              </w:tabs>
              <w:ind w:left="-426"/>
              <w:rPr>
                <w:rFonts w:ascii="Arial" w:hAnsi="Arial"/>
                <w:sz w:val="16"/>
                <w:szCs w:val="16"/>
              </w:rPr>
            </w:pPr>
          </w:p>
          <w:p w14:paraId="4253ECD7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Montag</w:t>
            </w:r>
          </w:p>
          <w:p w14:paraId="28B1C0AF" w14:textId="295F2E63" w:rsidR="00B85BA5" w:rsidRPr="00464513" w:rsidRDefault="00DC6EFC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" w:name="Tag1"/>
            <w:bookmarkEnd w:id="2"/>
            <w:r>
              <w:rPr>
                <w:rFonts w:ascii="Arial" w:hAnsi="Arial"/>
                <w:sz w:val="16"/>
                <w:szCs w:val="16"/>
              </w:rPr>
              <w:t>24</w:t>
            </w:r>
            <w:r w:rsidR="00B85BA5">
              <w:rPr>
                <w:rFonts w:ascii="Arial" w:hAnsi="Arial"/>
                <w:sz w:val="16"/>
                <w:szCs w:val="16"/>
              </w:rPr>
              <w:t>.0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 w:rsidR="00B85BA5">
              <w:rPr>
                <w:rFonts w:ascii="Arial" w:hAnsi="Arial"/>
                <w:sz w:val="16"/>
                <w:szCs w:val="16"/>
              </w:rPr>
              <w:t>.2026</w:t>
            </w:r>
          </w:p>
        </w:tc>
        <w:tc>
          <w:tcPr>
            <w:tcW w:w="2939" w:type="dxa"/>
          </w:tcPr>
          <w:p w14:paraId="1C9F5F00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 w:rsidRPr="00FB7480">
              <w:rPr>
                <w:rFonts w:ascii="Arial" w:hAnsi="Arial" w:cs="Arial"/>
                <w:sz w:val="10"/>
                <w:szCs w:val="10"/>
              </w:rPr>
              <w:t>2,5</w:t>
            </w:r>
          </w:p>
          <w:p w14:paraId="290C52E0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58D426FA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Veganes paniertes Schnitzel</w:t>
            </w:r>
          </w:p>
          <w:p w14:paraId="44B5F02F" w14:textId="5DE82939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Ketchup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Schupfnudeln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Sommergemüse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2939" w:type="dxa"/>
          </w:tcPr>
          <w:p w14:paraId="69978B84" w14:textId="5C7D0F04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KF3TAG1TEIL1"/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Bouillon mit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Eifäden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  <w:p w14:paraId="75D03F36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" w:name="KF1TAG1TEIL1"/>
            <w:bookmarkEnd w:id="4"/>
            <w:r>
              <w:rPr>
                <w:rFonts w:ascii="Arial" w:hAnsi="Arial" w:cs="Arial"/>
                <w:sz w:val="16"/>
                <w:szCs w:val="16"/>
              </w:rPr>
              <w:t>Rindssaftplätzli</w:t>
            </w:r>
            <w:bookmarkStart w:id="5" w:name="KF1TAG1TEIL2"/>
            <w:bookmarkEnd w:id="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</w:p>
          <w:p w14:paraId="5115E8E9" w14:textId="5D440FDF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Schupfnudeln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Sommergemüse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593DDD70" w14:textId="78FA8447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14:paraId="1666513E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KF4TAG1TEIL1"/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</w:p>
          <w:p w14:paraId="6E4780F4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82B01C8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7" w:name="KF2TAG1TEIL1"/>
            <w:bookmarkEnd w:id="7"/>
            <w:r>
              <w:rPr>
                <w:rFonts w:ascii="Arial" w:hAnsi="Arial" w:cs="Arial"/>
                <w:sz w:val="16"/>
                <w:szCs w:val="16"/>
              </w:rPr>
              <w:t>Kalbsgeschnetzeltes</w:t>
            </w:r>
            <w:bookmarkStart w:id="8" w:name="KF2TAG1TEIL2"/>
            <w:bookmarkEnd w:id="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</w:p>
          <w:p w14:paraId="59E5E98A" w14:textId="7A9866A5" w:rsidR="00B85BA5" w:rsidRPr="00351456" w:rsidRDefault="00B85BA5" w:rsidP="00B85BA5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Teigwaren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gedünstete Zucchetti</w:t>
            </w:r>
          </w:p>
        </w:tc>
        <w:bookmarkStart w:id="9" w:name="KF6TAG1TEIL1"/>
        <w:bookmarkEnd w:id="9"/>
      </w:tr>
      <w:tr w:rsidR="00B85BA5" w:rsidRPr="003D718D" w14:paraId="46042B2F" w14:textId="77777777" w:rsidTr="00B85BA5">
        <w:trPr>
          <w:trHeight w:hRule="exact" w:val="1432"/>
        </w:trPr>
        <w:tc>
          <w:tcPr>
            <w:tcW w:w="1172" w:type="dxa"/>
          </w:tcPr>
          <w:p w14:paraId="5FA9F42B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16090ABD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Dienstag</w:t>
            </w:r>
          </w:p>
          <w:p w14:paraId="73EDA476" w14:textId="53D6FDD8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0" w:name="Tag2"/>
            <w:bookmarkEnd w:id="10"/>
            <w:r>
              <w:rPr>
                <w:rFonts w:ascii="Arial" w:hAnsi="Arial"/>
                <w:sz w:val="16"/>
                <w:szCs w:val="16"/>
              </w:rPr>
              <w:t>25.08</w:t>
            </w:r>
            <w:r w:rsidR="00B85BA5">
              <w:rPr>
                <w:rFonts w:ascii="Arial" w:hAnsi="Arial"/>
                <w:sz w:val="16"/>
                <w:szCs w:val="16"/>
              </w:rPr>
              <w:t>.2026</w:t>
            </w:r>
          </w:p>
        </w:tc>
        <w:tc>
          <w:tcPr>
            <w:tcW w:w="2939" w:type="dxa"/>
          </w:tcPr>
          <w:p w14:paraId="2E8258D5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Klare Wigener Gemüsesuppe </w:t>
            </w:r>
            <w:r w:rsidRPr="00FB7480">
              <w:rPr>
                <w:rFonts w:ascii="Arial" w:hAnsi="Arial" w:cs="Arial"/>
                <w:sz w:val="10"/>
                <w:szCs w:val="10"/>
              </w:rPr>
              <w:t>5</w:t>
            </w:r>
          </w:p>
          <w:p w14:paraId="5996B726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5FD097F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Tofugeschnetzeltes</w:t>
            </w:r>
          </w:p>
          <w:p w14:paraId="4A4C8BA3" w14:textId="5761F4B3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Currysauce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Trockenreis</w:t>
            </w:r>
            <w:r>
              <w:rPr>
                <w:rFonts w:ascii="Arial" w:hAnsi="Arial" w:cs="Arial"/>
                <w:sz w:val="16"/>
                <w:szCs w:val="16"/>
              </w:rPr>
              <w:br/>
              <w:t>bunte Früchtegarnitur</w:t>
            </w:r>
          </w:p>
        </w:tc>
        <w:tc>
          <w:tcPr>
            <w:tcW w:w="2939" w:type="dxa"/>
          </w:tcPr>
          <w:p w14:paraId="263E6045" w14:textId="50CFADD4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11" w:name="KF3TAG2TEIL1"/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Zucchinicremesuppe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</w:p>
          <w:p w14:paraId="420010D5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5C6D624B" w14:textId="5B055AAA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12" w:name="KF1TAG2TEIL1"/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Geschnetzeltes Poulet Casimir </w:t>
            </w:r>
            <w:bookmarkStart w:id="13" w:name="KF1TAG2TEIL2"/>
            <w:bookmarkEnd w:id="13"/>
            <w:r>
              <w:rPr>
                <w:rFonts w:ascii="Arial" w:hAnsi="Arial" w:cs="Arial"/>
                <w:sz w:val="16"/>
                <w:szCs w:val="16"/>
              </w:rPr>
              <w:t>Trockenreis</w:t>
            </w:r>
            <w:r>
              <w:rPr>
                <w:rFonts w:ascii="Arial" w:hAnsi="Arial" w:cs="Arial"/>
                <w:sz w:val="16"/>
                <w:szCs w:val="16"/>
              </w:rPr>
              <w:br/>
              <w:t>bunte Früchtegarnitur</w:t>
            </w:r>
          </w:p>
        </w:tc>
        <w:tc>
          <w:tcPr>
            <w:tcW w:w="3119" w:type="dxa"/>
          </w:tcPr>
          <w:p w14:paraId="794E7FED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14" w:name="KF4TAG2TEIL1"/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Klare Wigener Gemüsesuppe </w:t>
            </w:r>
            <w:r>
              <w:rPr>
                <w:rFonts w:ascii="Arial" w:hAnsi="Arial" w:cs="Arial"/>
                <w:sz w:val="10"/>
                <w:szCs w:val="10"/>
              </w:rPr>
              <w:t>5</w:t>
            </w:r>
          </w:p>
          <w:p w14:paraId="538E9CCF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212298D4" w14:textId="770440FD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15" w:name="KF2TAG2TEIL1"/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Gedämpftes </w:t>
            </w:r>
            <w:bookmarkStart w:id="16" w:name="KF2TAG2TEIL2"/>
            <w:bookmarkEnd w:id="16"/>
            <w:r w:rsidR="00F76C03">
              <w:rPr>
                <w:rFonts w:ascii="Arial" w:hAnsi="Arial" w:cs="Arial"/>
                <w:sz w:val="16"/>
                <w:szCs w:val="16"/>
              </w:rPr>
              <w:t>Dorschfilet</w:t>
            </w:r>
          </w:p>
          <w:p w14:paraId="4FC843BE" w14:textId="1D6E62EA" w:rsidR="00B85BA5" w:rsidRPr="00464513" w:rsidRDefault="00FE59A8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Weisswein-Kräutersauce </w:t>
            </w:r>
            <w:r>
              <w:rPr>
                <w:rFonts w:ascii="Arial" w:hAnsi="Arial" w:cs="Arial"/>
                <w:sz w:val="10"/>
                <w:szCs w:val="10"/>
              </w:rPr>
              <w:t>1,2,4,5</w:t>
            </w:r>
            <w:r w:rsidR="00B85BA5">
              <w:rPr>
                <w:rFonts w:ascii="Arial" w:hAnsi="Arial" w:cs="Arial"/>
                <w:sz w:val="16"/>
                <w:szCs w:val="16"/>
              </w:rPr>
              <w:br/>
              <w:t xml:space="preserve">Salzkartoffeln </w:t>
            </w:r>
            <w:r w:rsidR="00B85BA5">
              <w:rPr>
                <w:rFonts w:ascii="Arial" w:hAnsi="Arial" w:cs="Arial"/>
                <w:sz w:val="10"/>
                <w:szCs w:val="10"/>
              </w:rPr>
              <w:t>2</w:t>
            </w:r>
            <w:r w:rsidR="00B85BA5">
              <w:rPr>
                <w:rFonts w:ascii="Arial" w:hAnsi="Arial" w:cs="Arial"/>
                <w:sz w:val="16"/>
                <w:szCs w:val="16"/>
              </w:rPr>
              <w:br/>
              <w:t>Grilltomate</w:t>
            </w:r>
          </w:p>
        </w:tc>
        <w:bookmarkStart w:id="17" w:name="KF6TAG2TEIL1"/>
        <w:bookmarkEnd w:id="17"/>
      </w:tr>
      <w:tr w:rsidR="00B85BA5" w:rsidRPr="003D718D" w14:paraId="546A316B" w14:textId="77777777" w:rsidTr="00B85BA5">
        <w:trPr>
          <w:trHeight w:hRule="exact" w:val="1409"/>
        </w:trPr>
        <w:tc>
          <w:tcPr>
            <w:tcW w:w="1172" w:type="dxa"/>
          </w:tcPr>
          <w:p w14:paraId="28F9856A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077FF719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Mittwoch</w:t>
            </w:r>
          </w:p>
          <w:p w14:paraId="5337276A" w14:textId="6E126C70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8" w:name="Tag3"/>
            <w:bookmarkEnd w:id="18"/>
            <w:r>
              <w:rPr>
                <w:rFonts w:ascii="Arial" w:hAnsi="Arial"/>
                <w:sz w:val="16"/>
                <w:szCs w:val="16"/>
              </w:rPr>
              <w:t>26.08.</w:t>
            </w:r>
            <w:r w:rsidR="00B85BA5">
              <w:rPr>
                <w:rFonts w:ascii="Arial" w:hAnsi="Arial"/>
                <w:sz w:val="16"/>
                <w:szCs w:val="16"/>
              </w:rPr>
              <w:t>2026</w:t>
            </w:r>
          </w:p>
        </w:tc>
        <w:tc>
          <w:tcPr>
            <w:tcW w:w="2939" w:type="dxa"/>
          </w:tcPr>
          <w:p w14:paraId="63F54D45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r w:rsidRPr="00FB7480">
              <w:rPr>
                <w:rFonts w:ascii="Arial" w:hAnsi="Arial" w:cs="Arial"/>
                <w:sz w:val="10"/>
                <w:szCs w:val="10"/>
              </w:rPr>
              <w:t>2,5</w:t>
            </w:r>
          </w:p>
          <w:p w14:paraId="54A22C87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Vegetarische Hackbällchen</w:t>
            </w:r>
          </w:p>
          <w:p w14:paraId="6C93166D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Braune Vegi Sauce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</w:p>
          <w:p w14:paraId="53BC3EC7" w14:textId="61D03634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Kartoffelstock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 Karotten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2939" w:type="dxa"/>
          </w:tcPr>
          <w:p w14:paraId="7956B062" w14:textId="7B82607B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19" w:name="KF3TAG3TEIL1"/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Bouillon mit frischen Flädli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</w:p>
          <w:p w14:paraId="0DB989EE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444426C4" w14:textId="360E1565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20" w:name="KF1TAG3TEIL1"/>
            <w:bookmarkEnd w:id="20"/>
            <w:r>
              <w:rPr>
                <w:rFonts w:ascii="Arial" w:hAnsi="Arial" w:cs="Arial"/>
                <w:sz w:val="16"/>
                <w:szCs w:val="16"/>
              </w:rPr>
              <w:t>Braunes Kalbsragout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Kartoffelstock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 Karotten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119" w:type="dxa"/>
          </w:tcPr>
          <w:p w14:paraId="28C25056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21" w:name="KF4TAG3TEIL1"/>
            <w:bookmarkEnd w:id="21"/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</w:p>
          <w:p w14:paraId="4190B567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2" w:name="KF2TAG3TEIL1"/>
            <w:bookmarkEnd w:id="22"/>
            <w:r>
              <w:rPr>
                <w:rFonts w:ascii="Arial" w:hAnsi="Arial" w:cs="Arial"/>
                <w:sz w:val="16"/>
                <w:szCs w:val="16"/>
              </w:rPr>
              <w:t>Trutenschnitzel</w:t>
            </w:r>
            <w:bookmarkStart w:id="23" w:name="KF2TAG3TEIL2"/>
            <w:bookmarkEnd w:id="23"/>
          </w:p>
          <w:p w14:paraId="53E01E8B" w14:textId="2AE91F49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Bastia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Kohlraben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24" w:name="KF6TAG3TEIL1"/>
        <w:bookmarkEnd w:id="24"/>
      </w:tr>
      <w:tr w:rsidR="00B85BA5" w:rsidRPr="003D718D" w14:paraId="5DB9C90D" w14:textId="77777777" w:rsidTr="00B85BA5">
        <w:trPr>
          <w:trHeight w:hRule="exact" w:val="1415"/>
        </w:trPr>
        <w:tc>
          <w:tcPr>
            <w:tcW w:w="1172" w:type="dxa"/>
          </w:tcPr>
          <w:p w14:paraId="08F6B841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7C075C0B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Donnerstag</w:t>
            </w:r>
          </w:p>
          <w:p w14:paraId="4163084F" w14:textId="77896C73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5" w:name="Tag4"/>
            <w:bookmarkEnd w:id="25"/>
            <w:r>
              <w:rPr>
                <w:rFonts w:ascii="Arial" w:hAnsi="Arial"/>
                <w:sz w:val="16"/>
                <w:szCs w:val="16"/>
              </w:rPr>
              <w:t>27.08</w:t>
            </w:r>
            <w:r w:rsidR="00B85BA5">
              <w:rPr>
                <w:rFonts w:ascii="Arial" w:hAnsi="Arial"/>
                <w:sz w:val="16"/>
                <w:szCs w:val="16"/>
              </w:rPr>
              <w:t>.2026</w:t>
            </w:r>
          </w:p>
        </w:tc>
        <w:tc>
          <w:tcPr>
            <w:tcW w:w="2939" w:type="dxa"/>
          </w:tcPr>
          <w:p w14:paraId="0BBC443B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Orangen-Karottencremesuppe </w:t>
            </w:r>
            <w:r w:rsidRPr="00FB7480">
              <w:rPr>
                <w:rFonts w:ascii="Arial" w:hAnsi="Arial" w:cs="Arial"/>
                <w:sz w:val="10"/>
                <w:szCs w:val="10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Gemüsehamburger</w:t>
            </w:r>
          </w:p>
          <w:p w14:paraId="459EEA6E" w14:textId="50924F05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Barbecue Sauce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vegi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gebackene Country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Maisgemüse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</w:p>
        </w:tc>
        <w:tc>
          <w:tcPr>
            <w:tcW w:w="2939" w:type="dxa"/>
          </w:tcPr>
          <w:p w14:paraId="34ED89B3" w14:textId="7A7DC296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26" w:name="KF3TAG4TEIL1"/>
            <w:bookmarkEnd w:id="26"/>
            <w:r>
              <w:rPr>
                <w:rFonts w:ascii="Arial" w:hAnsi="Arial" w:cs="Arial"/>
                <w:sz w:val="16"/>
                <w:szCs w:val="16"/>
              </w:rPr>
              <w:t xml:space="preserve">Orangen-Karottencremesuppe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7" w:name="KF1TAG4TEIL1"/>
            <w:bookmarkEnd w:id="27"/>
            <w:r>
              <w:rPr>
                <w:rFonts w:ascii="Arial" w:hAnsi="Arial" w:cs="Arial"/>
                <w:sz w:val="16"/>
                <w:szCs w:val="16"/>
              </w:rPr>
              <w:t>Beefburger</w:t>
            </w:r>
            <w:bookmarkStart w:id="28" w:name="KF1TAG4TEIL2"/>
            <w:bookmarkEnd w:id="28"/>
          </w:p>
          <w:p w14:paraId="224A7DB9" w14:textId="325A9C0A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mit Barbecue Sauce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gebackene Country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Maisgemüse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</w:p>
        </w:tc>
        <w:tc>
          <w:tcPr>
            <w:tcW w:w="3119" w:type="dxa"/>
          </w:tcPr>
          <w:p w14:paraId="38F70B07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29" w:name="KF4TAG4TEIL1"/>
            <w:bookmarkEnd w:id="29"/>
            <w:r>
              <w:rPr>
                <w:rFonts w:ascii="Arial" w:hAnsi="Arial" w:cs="Arial"/>
                <w:sz w:val="16"/>
                <w:szCs w:val="16"/>
              </w:rPr>
              <w:t xml:space="preserve">Bouillon mit Fideli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0" w:name="KF2TAG4TEIL1"/>
            <w:bookmarkEnd w:id="30"/>
            <w:r>
              <w:rPr>
                <w:rFonts w:ascii="Arial" w:hAnsi="Arial" w:cs="Arial"/>
                <w:sz w:val="16"/>
                <w:szCs w:val="16"/>
              </w:rPr>
              <w:t>Braunes Schweinsragout</w:t>
            </w:r>
            <w:bookmarkStart w:id="31" w:name="KF2TAG4TEIL2"/>
            <w:bookmarkEnd w:id="31"/>
          </w:p>
          <w:p w14:paraId="786ED99E" w14:textId="62441923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Ebly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extra feine Bohnen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  <w:p w14:paraId="777B6DBE" w14:textId="4EAABA9B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32" w:name="KF6TAG4TEIL1"/>
        <w:bookmarkEnd w:id="32"/>
      </w:tr>
      <w:tr w:rsidR="00B85BA5" w:rsidRPr="003D718D" w14:paraId="1B1CD944" w14:textId="77777777" w:rsidTr="00B85BA5">
        <w:trPr>
          <w:trHeight w:hRule="exact" w:val="1421"/>
        </w:trPr>
        <w:tc>
          <w:tcPr>
            <w:tcW w:w="1172" w:type="dxa"/>
          </w:tcPr>
          <w:p w14:paraId="3B62D635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9C08AF7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Freitag</w:t>
            </w:r>
          </w:p>
          <w:p w14:paraId="4AA00C28" w14:textId="3C9C83BE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3" w:name="Tag5"/>
            <w:bookmarkEnd w:id="33"/>
            <w:r>
              <w:rPr>
                <w:rFonts w:ascii="Arial" w:hAnsi="Arial"/>
                <w:sz w:val="16"/>
                <w:szCs w:val="16"/>
              </w:rPr>
              <w:t>28.08</w:t>
            </w:r>
            <w:r w:rsidR="00B85BA5">
              <w:rPr>
                <w:rFonts w:ascii="Arial" w:hAnsi="Arial"/>
                <w:sz w:val="16"/>
                <w:szCs w:val="16"/>
              </w:rPr>
              <w:t>.2026</w:t>
            </w:r>
          </w:p>
        </w:tc>
        <w:tc>
          <w:tcPr>
            <w:tcW w:w="2939" w:type="dxa"/>
          </w:tcPr>
          <w:p w14:paraId="17EE4684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  <w:r w:rsidRPr="00FB7480">
              <w:rPr>
                <w:rFonts w:ascii="Arial" w:hAnsi="Arial" w:cs="Arial"/>
                <w:sz w:val="10"/>
                <w:szCs w:val="10"/>
              </w:rPr>
              <w:t>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Bulgurlinserneintopf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mit Gemüse</w:t>
            </w:r>
          </w:p>
          <w:p w14:paraId="0558D09E" w14:textId="2B13E54F" w:rsidR="00B85BA5" w:rsidRP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255CE">
              <w:rPr>
                <w:rFonts w:ascii="Arial" w:hAnsi="Arial" w:cs="Arial"/>
                <w:sz w:val="16"/>
                <w:szCs w:val="16"/>
              </w:rPr>
              <w:t>Kräutermaccaroni</w:t>
            </w:r>
            <w:proofErr w:type="spellEnd"/>
            <w:r w:rsidRPr="00A255C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255CE">
              <w:rPr>
                <w:rFonts w:ascii="Arial" w:hAnsi="Arial" w:cs="Arial"/>
                <w:sz w:val="10"/>
                <w:szCs w:val="10"/>
              </w:rPr>
              <w:t>1,2,3</w:t>
            </w:r>
            <w:r w:rsidRPr="00A255CE">
              <w:rPr>
                <w:rFonts w:ascii="Arial" w:hAnsi="Arial" w:cs="Arial"/>
                <w:sz w:val="16"/>
                <w:szCs w:val="16"/>
              </w:rPr>
              <w:br/>
              <w:t>Knackerbsen</w:t>
            </w:r>
          </w:p>
        </w:tc>
        <w:tc>
          <w:tcPr>
            <w:tcW w:w="2939" w:type="dxa"/>
          </w:tcPr>
          <w:p w14:paraId="7770129F" w14:textId="00DEFB3C" w:rsidR="00B85BA5" w:rsidRDefault="00B85BA5" w:rsidP="00B85BA5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bookmarkStart w:id="34" w:name="KF3TAG5TEIL1"/>
            <w:bookmarkEnd w:id="34"/>
            <w:r w:rsidRPr="00B85BA5">
              <w:rPr>
                <w:rFonts w:ascii="Arial" w:hAnsi="Arial" w:cs="Arial"/>
                <w:sz w:val="16"/>
                <w:szCs w:val="16"/>
                <w:lang w:val="fr-CH"/>
              </w:rPr>
              <w:t xml:space="preserve">Bouillon mit Tomatenwürfeli </w:t>
            </w:r>
            <w:r w:rsidRPr="00B85BA5">
              <w:rPr>
                <w:rFonts w:ascii="Arial" w:hAnsi="Arial" w:cs="Arial"/>
                <w:sz w:val="16"/>
                <w:szCs w:val="16"/>
                <w:lang w:val="fr-CH"/>
              </w:rPr>
              <w:br/>
              <w:t>***</w:t>
            </w:r>
            <w:r w:rsidRPr="00B85BA5">
              <w:rPr>
                <w:rFonts w:ascii="Arial" w:hAnsi="Arial" w:cs="Arial"/>
                <w:sz w:val="16"/>
                <w:szCs w:val="16"/>
                <w:lang w:val="fr-CH"/>
              </w:rPr>
              <w:br/>
            </w:r>
            <w:bookmarkStart w:id="35" w:name="KF1TAG5TEIL1"/>
            <w:bookmarkEnd w:id="35"/>
            <w:proofErr w:type="spellStart"/>
            <w:r w:rsidRPr="00966A5E">
              <w:rPr>
                <w:rFonts w:ascii="Arial" w:hAnsi="Arial" w:cs="Arial"/>
                <w:sz w:val="16"/>
                <w:szCs w:val="16"/>
                <w:lang w:val="fr-CH"/>
              </w:rPr>
              <w:t>Schlemmerfilet</w:t>
            </w:r>
            <w:proofErr w:type="spellEnd"/>
            <w:r w:rsidRPr="00966A5E">
              <w:rPr>
                <w:rFonts w:ascii="Arial" w:hAnsi="Arial" w:cs="Arial"/>
                <w:sz w:val="16"/>
                <w:szCs w:val="16"/>
                <w:lang w:val="fr-CH"/>
              </w:rPr>
              <w:t xml:space="preserve"> Bordelais</w:t>
            </w:r>
            <w:r>
              <w:rPr>
                <w:rFonts w:ascii="Arial" w:hAnsi="Arial" w:cs="Arial"/>
                <w:sz w:val="16"/>
                <w:szCs w:val="16"/>
                <w:lang w:val="fr-CH"/>
              </w:rPr>
              <w:t>e</w:t>
            </w:r>
          </w:p>
          <w:p w14:paraId="2187642F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sz w:val="16"/>
                <w:szCs w:val="16"/>
                <w:lang w:val="fr-CH"/>
              </w:rPr>
              <w:t xml:space="preserve">Roter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fr-CH"/>
              </w:rPr>
              <w:t>Camarque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fr-CH"/>
              </w:rPr>
              <w:t xml:space="preserve"> Reis</w:t>
            </w:r>
          </w:p>
          <w:p w14:paraId="7261EB97" w14:textId="592A33C8" w:rsidR="00B85BA5" w:rsidRPr="00B85BA5" w:rsidRDefault="00B85BA5" w:rsidP="00B85BA5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fr-CH"/>
              </w:rPr>
              <w:t>Knackerbsen</w:t>
            </w:r>
            <w:proofErr w:type="spellEnd"/>
          </w:p>
        </w:tc>
        <w:tc>
          <w:tcPr>
            <w:tcW w:w="3119" w:type="dxa"/>
          </w:tcPr>
          <w:p w14:paraId="4B27516A" w14:textId="13AE26EA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36" w:name="KF4TAG5TEIL1"/>
            <w:bookmarkEnd w:id="36"/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>
              <w:rPr>
                <w:rFonts w:ascii="Arial" w:hAnsi="Arial" w:cs="Arial"/>
                <w:sz w:val="10"/>
                <w:szCs w:val="10"/>
              </w:rPr>
              <w:t>1,2,5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7" w:name="KF2TAG5TEIL1"/>
            <w:bookmarkEnd w:id="37"/>
            <w:r>
              <w:rPr>
                <w:rFonts w:ascii="Arial" w:hAnsi="Arial" w:cs="Arial"/>
                <w:sz w:val="16"/>
                <w:szCs w:val="16"/>
              </w:rPr>
              <w:t xml:space="preserve">Grillierte Pouletbrust </w:t>
            </w:r>
            <w:bookmarkStart w:id="38" w:name="KF2TAG5TEIL2"/>
            <w:bookmarkEnd w:id="38"/>
            <w:r>
              <w:rPr>
                <w:rFonts w:ascii="Arial" w:hAnsi="Arial" w:cs="Arial"/>
                <w:sz w:val="16"/>
                <w:szCs w:val="16"/>
              </w:rPr>
              <w:t xml:space="preserve">Sauerrahmsauce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Kräutermaccaroni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Blumenkohl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39" w:name="KF6TAG5TEIL1"/>
        <w:bookmarkEnd w:id="39"/>
      </w:tr>
      <w:tr w:rsidR="00B85BA5" w:rsidRPr="003D718D" w14:paraId="49968F07" w14:textId="77777777" w:rsidTr="00B85BA5">
        <w:trPr>
          <w:trHeight w:hRule="exact" w:val="1427"/>
        </w:trPr>
        <w:tc>
          <w:tcPr>
            <w:tcW w:w="1172" w:type="dxa"/>
          </w:tcPr>
          <w:p w14:paraId="3CC7CCBC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80629A1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Samstag</w:t>
            </w:r>
          </w:p>
          <w:p w14:paraId="7F77DD73" w14:textId="7EEABDCB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40" w:name="Tag6"/>
            <w:bookmarkEnd w:id="40"/>
            <w:r>
              <w:rPr>
                <w:rFonts w:ascii="Arial" w:hAnsi="Arial"/>
                <w:sz w:val="16"/>
                <w:szCs w:val="16"/>
              </w:rPr>
              <w:t>29.08.</w:t>
            </w:r>
            <w:r w:rsidR="00B85BA5">
              <w:rPr>
                <w:rFonts w:ascii="Arial" w:hAnsi="Arial"/>
                <w:sz w:val="16"/>
                <w:szCs w:val="16"/>
              </w:rPr>
              <w:t>2026</w:t>
            </w:r>
          </w:p>
        </w:tc>
        <w:tc>
          <w:tcPr>
            <w:tcW w:w="2939" w:type="dxa"/>
          </w:tcPr>
          <w:p w14:paraId="3550D9BF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Bouillon mit Ei und Petersilie </w:t>
            </w:r>
            <w:r>
              <w:rPr>
                <w:rFonts w:ascii="Arial" w:hAnsi="Arial" w:cs="Arial"/>
                <w:sz w:val="10"/>
                <w:szCs w:val="10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Geschnetzeltes Soja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</w:p>
          <w:p w14:paraId="2AE4BB49" w14:textId="79BE4A40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Polenta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Ratatouille</w:t>
            </w:r>
          </w:p>
        </w:tc>
        <w:tc>
          <w:tcPr>
            <w:tcW w:w="2939" w:type="dxa"/>
          </w:tcPr>
          <w:p w14:paraId="29C9430B" w14:textId="523DE0C5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41" w:name="KF3TAG6TEIL1"/>
            <w:bookmarkEnd w:id="41"/>
            <w:r>
              <w:rPr>
                <w:rFonts w:ascii="Arial" w:hAnsi="Arial" w:cs="Arial"/>
                <w:sz w:val="16"/>
                <w:szCs w:val="16"/>
              </w:rPr>
              <w:t xml:space="preserve">Blumenkohlcremesuppe </w:t>
            </w:r>
            <w:r>
              <w:rPr>
                <w:rFonts w:ascii="Arial" w:hAnsi="Arial" w:cs="Arial"/>
                <w:sz w:val="10"/>
                <w:szCs w:val="10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2" w:name="KF1TAG6TEIL1"/>
            <w:bookmarkEnd w:id="42"/>
            <w:r>
              <w:rPr>
                <w:rFonts w:ascii="Arial" w:hAnsi="Arial" w:cs="Arial"/>
                <w:sz w:val="16"/>
                <w:szCs w:val="16"/>
              </w:rPr>
              <w:t>Kaninchen</w:t>
            </w:r>
            <w:bookmarkStart w:id="43" w:name="KF1TAG6TEIL2"/>
            <w:bookmarkEnd w:id="43"/>
            <w:r>
              <w:rPr>
                <w:rFonts w:ascii="Arial" w:hAnsi="Arial" w:cs="Arial"/>
                <w:sz w:val="16"/>
                <w:szCs w:val="16"/>
              </w:rPr>
              <w:t>ragout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Teigwaren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Ratatouille</w:t>
            </w:r>
          </w:p>
        </w:tc>
        <w:tc>
          <w:tcPr>
            <w:tcW w:w="3119" w:type="dxa"/>
          </w:tcPr>
          <w:p w14:paraId="555782C8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44" w:name="KF4TAG6TEIL1"/>
            <w:bookmarkEnd w:id="44"/>
            <w:r>
              <w:rPr>
                <w:rFonts w:ascii="Arial" w:hAnsi="Arial" w:cs="Arial"/>
                <w:sz w:val="16"/>
                <w:szCs w:val="16"/>
              </w:rPr>
              <w:t xml:space="preserve">Bouillon mit Ei und Petersilie </w:t>
            </w:r>
            <w:r>
              <w:rPr>
                <w:rFonts w:ascii="Arial" w:hAnsi="Arial" w:cs="Arial"/>
                <w:sz w:val="10"/>
                <w:szCs w:val="10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5" w:name="KF2TAG6TEIL1"/>
            <w:bookmarkStart w:id="46" w:name="KF2TAG6TEIL2"/>
            <w:bookmarkEnd w:id="45"/>
            <w:bookmarkEnd w:id="46"/>
            <w:r>
              <w:rPr>
                <w:rFonts w:ascii="Arial" w:hAnsi="Arial" w:cs="Arial"/>
                <w:sz w:val="16"/>
                <w:szCs w:val="16"/>
              </w:rPr>
              <w:t>Gefüllte Kalbsbrust</w:t>
            </w:r>
            <w:bookmarkStart w:id="47" w:name="KF1TAG3TEIL2"/>
            <w:bookmarkEnd w:id="47"/>
          </w:p>
          <w:p w14:paraId="65AF88B8" w14:textId="19410A40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Kräutersauce </w:t>
            </w:r>
            <w:r>
              <w:rPr>
                <w:rFonts w:ascii="Arial" w:hAnsi="Arial" w:cs="Arial"/>
                <w:sz w:val="10"/>
                <w:szCs w:val="10"/>
              </w:rPr>
              <w:t>4,5</w:t>
            </w:r>
          </w:p>
          <w:p w14:paraId="7C3A2AF4" w14:textId="1F376E9C" w:rsidR="00B85BA5" w:rsidRPr="00351456" w:rsidRDefault="00B85BA5" w:rsidP="00B85BA5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Polenta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Romanesco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48" w:name="KF6TAG6TEIL1"/>
        <w:bookmarkEnd w:id="48"/>
      </w:tr>
      <w:tr w:rsidR="00B85BA5" w:rsidRPr="003D718D" w14:paraId="3F2C37EF" w14:textId="77777777" w:rsidTr="00B85BA5">
        <w:trPr>
          <w:trHeight w:hRule="exact" w:val="1405"/>
        </w:trPr>
        <w:tc>
          <w:tcPr>
            <w:tcW w:w="1172" w:type="dxa"/>
          </w:tcPr>
          <w:p w14:paraId="2FF9D99C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1F1DF5E3" w14:textId="77777777" w:rsidR="00B85BA5" w:rsidRPr="00464513" w:rsidRDefault="00B85BA5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Sonntag</w:t>
            </w:r>
          </w:p>
          <w:p w14:paraId="5B6ED27D" w14:textId="631784BF" w:rsidR="00B85BA5" w:rsidRPr="00464513" w:rsidRDefault="00F76C03" w:rsidP="00B85BA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49" w:name="Tag7"/>
            <w:bookmarkEnd w:id="49"/>
            <w:r>
              <w:rPr>
                <w:rFonts w:ascii="Arial" w:hAnsi="Arial"/>
                <w:sz w:val="16"/>
                <w:szCs w:val="16"/>
              </w:rPr>
              <w:t>30.08.</w:t>
            </w:r>
            <w:r w:rsidR="00B85BA5">
              <w:rPr>
                <w:rFonts w:ascii="Arial" w:hAnsi="Arial"/>
                <w:sz w:val="16"/>
                <w:szCs w:val="16"/>
              </w:rPr>
              <w:t>2026</w:t>
            </w:r>
          </w:p>
        </w:tc>
        <w:tc>
          <w:tcPr>
            <w:tcW w:w="2939" w:type="dxa"/>
          </w:tcPr>
          <w:p w14:paraId="14337F99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Griesssuppe mit Gemüse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  <w:r w:rsidRPr="00FB7480">
              <w:rPr>
                <w:rFonts w:ascii="Arial" w:hAnsi="Arial" w:cs="Arial"/>
                <w:sz w:val="10"/>
                <w:szCs w:val="10"/>
              </w:rPr>
              <w:t>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Falafel</w:t>
            </w:r>
          </w:p>
          <w:p w14:paraId="22892550" w14:textId="16B2DE49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Tomatensauce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Pilawreis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Gemüsemosaik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12828348" w14:textId="4F80FD7B" w:rsidR="00B85BA5" w:rsidRDefault="00B85BA5" w:rsidP="00B85BA5">
            <w:pPr>
              <w:rPr>
                <w:rFonts w:ascii="Arial" w:hAnsi="Arial" w:cs="Arial"/>
                <w:sz w:val="10"/>
                <w:szCs w:val="10"/>
              </w:rPr>
            </w:pPr>
            <w:bookmarkStart w:id="50" w:name="KF3TAG7TEIL1"/>
            <w:bookmarkEnd w:id="50"/>
            <w:r>
              <w:rPr>
                <w:rFonts w:ascii="Arial" w:hAnsi="Arial" w:cs="Arial"/>
                <w:sz w:val="16"/>
                <w:szCs w:val="16"/>
              </w:rPr>
              <w:t xml:space="preserve">Kraftbrühe mit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Karottenwürfeli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1" w:name="KF1TAG7TEIL1"/>
            <w:bookmarkEnd w:id="51"/>
            <w:r>
              <w:rPr>
                <w:rFonts w:ascii="Arial" w:hAnsi="Arial" w:cs="Arial"/>
                <w:sz w:val="16"/>
                <w:szCs w:val="16"/>
              </w:rPr>
              <w:t xml:space="preserve">Rindsgeschnetzeltes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Stroganow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52" w:name="KF1TAG7TEIL2"/>
            <w:bookmarkEnd w:id="5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,5</w:t>
            </w:r>
          </w:p>
          <w:p w14:paraId="3F1CF573" w14:textId="538A4599" w:rsidR="00B85BA5" w:rsidRPr="00351456" w:rsidRDefault="00B85BA5" w:rsidP="00B85BA5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>Nusskartoffeln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gedünstete Schwarzwurzeln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119" w:type="dxa"/>
          </w:tcPr>
          <w:p w14:paraId="570472BF" w14:textId="77777777" w:rsidR="00B85BA5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bookmarkStart w:id="53" w:name="KF4TAG7TEIL1"/>
            <w:bookmarkEnd w:id="53"/>
            <w:r>
              <w:rPr>
                <w:rFonts w:ascii="Arial" w:hAnsi="Arial" w:cs="Arial"/>
                <w:sz w:val="16"/>
                <w:szCs w:val="16"/>
              </w:rPr>
              <w:t xml:space="preserve">Griesssuppe mit Gemüse </w:t>
            </w:r>
            <w:r>
              <w:rPr>
                <w:rFonts w:ascii="Arial" w:hAnsi="Arial" w:cs="Arial"/>
                <w:sz w:val="10"/>
                <w:szCs w:val="10"/>
              </w:rPr>
              <w:t>1,2,5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4" w:name="KF2TAG7TEIL1"/>
            <w:bookmarkEnd w:id="54"/>
            <w:r>
              <w:rPr>
                <w:rFonts w:ascii="Arial" w:hAnsi="Arial" w:cs="Arial"/>
                <w:sz w:val="16"/>
                <w:szCs w:val="16"/>
              </w:rPr>
              <w:t>Schweinshackbraten</w:t>
            </w:r>
            <w:bookmarkStart w:id="55" w:name="KF2TAG7TEIL2"/>
            <w:bookmarkEnd w:id="55"/>
          </w:p>
          <w:p w14:paraId="12064658" w14:textId="4BDE1F9C" w:rsidR="00B85BA5" w:rsidRPr="00464513" w:rsidRDefault="00B85BA5" w:rsidP="00B85B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Kräuterrahmsauce </w:t>
            </w:r>
            <w:r>
              <w:rPr>
                <w:rFonts w:ascii="Arial" w:hAnsi="Arial" w:cs="Arial"/>
                <w:sz w:val="10"/>
                <w:szCs w:val="10"/>
              </w:rPr>
              <w:t>1,2,4,5</w:t>
            </w:r>
            <w:r>
              <w:rPr>
                <w:rFonts w:ascii="Arial" w:hAnsi="Arial" w:cs="Arial"/>
                <w:sz w:val="16"/>
                <w:szCs w:val="16"/>
              </w:rPr>
              <w:br/>
              <w:t>Pilawreis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Gemüsemosaik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56" w:name="KF6TAG7TEIL1"/>
        <w:bookmarkEnd w:id="56"/>
      </w:tr>
    </w:tbl>
    <w:tbl>
      <w:tblPr>
        <w:tblStyle w:val="Tabellenraster"/>
        <w:tblpPr w:leftFromText="141" w:rightFromText="141" w:vertAnchor="page" w:horzAnchor="margin" w:tblpY="14906"/>
        <w:tblW w:w="82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577"/>
        <w:gridCol w:w="1985"/>
        <w:gridCol w:w="1275"/>
      </w:tblGrid>
      <w:tr w:rsidR="00351456" w:rsidRPr="00351456" w14:paraId="5D3A6A88" w14:textId="77777777" w:rsidTr="00351456">
        <w:tc>
          <w:tcPr>
            <w:tcW w:w="2385" w:type="dxa"/>
            <w:hideMark/>
          </w:tcPr>
          <w:p w14:paraId="4BE6892B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Deklarationsübersicht:</w:t>
            </w:r>
          </w:p>
        </w:tc>
        <w:tc>
          <w:tcPr>
            <w:tcW w:w="2577" w:type="dxa"/>
            <w:hideMark/>
          </w:tcPr>
          <w:p w14:paraId="662926DD" w14:textId="77777777" w:rsidR="00351456" w:rsidRPr="00351456" w:rsidRDefault="00351456" w:rsidP="00351456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Gluten</w:t>
            </w:r>
          </w:p>
        </w:tc>
        <w:tc>
          <w:tcPr>
            <w:tcW w:w="1985" w:type="dxa"/>
            <w:hideMark/>
          </w:tcPr>
          <w:p w14:paraId="53C4C9DF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6. Soja</w:t>
            </w:r>
          </w:p>
        </w:tc>
        <w:tc>
          <w:tcPr>
            <w:tcW w:w="1275" w:type="dxa"/>
            <w:hideMark/>
          </w:tcPr>
          <w:p w14:paraId="3F8144D5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11. Sesam</w:t>
            </w:r>
          </w:p>
        </w:tc>
      </w:tr>
      <w:tr w:rsidR="00351456" w:rsidRPr="00351456" w14:paraId="33B1E918" w14:textId="77777777" w:rsidTr="00351456">
        <w:trPr>
          <w:gridBefore w:val="1"/>
          <w:wBefore w:w="2385" w:type="dxa"/>
        </w:trPr>
        <w:tc>
          <w:tcPr>
            <w:tcW w:w="2577" w:type="dxa"/>
            <w:hideMark/>
          </w:tcPr>
          <w:p w14:paraId="2515C45E" w14:textId="77777777" w:rsidR="00351456" w:rsidRPr="00351456" w:rsidRDefault="00351456" w:rsidP="00351456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Milch / Lactose</w:t>
            </w:r>
          </w:p>
        </w:tc>
        <w:tc>
          <w:tcPr>
            <w:tcW w:w="1985" w:type="dxa"/>
            <w:hideMark/>
          </w:tcPr>
          <w:p w14:paraId="4F1AFF46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7. Fische</w:t>
            </w:r>
          </w:p>
        </w:tc>
        <w:tc>
          <w:tcPr>
            <w:tcW w:w="1275" w:type="dxa"/>
            <w:hideMark/>
          </w:tcPr>
          <w:p w14:paraId="59BFF1F3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12. Krebstiere</w:t>
            </w:r>
          </w:p>
        </w:tc>
      </w:tr>
      <w:tr w:rsidR="00351456" w:rsidRPr="00351456" w14:paraId="2B705045" w14:textId="77777777" w:rsidTr="00351456">
        <w:trPr>
          <w:gridBefore w:val="1"/>
          <w:wBefore w:w="2385" w:type="dxa"/>
        </w:trPr>
        <w:tc>
          <w:tcPr>
            <w:tcW w:w="2577" w:type="dxa"/>
            <w:hideMark/>
          </w:tcPr>
          <w:p w14:paraId="4B481430" w14:textId="77777777" w:rsidR="00351456" w:rsidRPr="00351456" w:rsidRDefault="00351456" w:rsidP="00351456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Eier</w:t>
            </w:r>
          </w:p>
        </w:tc>
        <w:tc>
          <w:tcPr>
            <w:tcW w:w="1985" w:type="dxa"/>
            <w:hideMark/>
          </w:tcPr>
          <w:p w14:paraId="273B4071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8. Hartschalenobst (Nüsse)</w:t>
            </w:r>
          </w:p>
        </w:tc>
        <w:tc>
          <w:tcPr>
            <w:tcW w:w="1275" w:type="dxa"/>
            <w:hideMark/>
          </w:tcPr>
          <w:p w14:paraId="27240213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13. Lupinen</w:t>
            </w:r>
          </w:p>
        </w:tc>
      </w:tr>
      <w:tr w:rsidR="00351456" w:rsidRPr="00351456" w14:paraId="42DDD799" w14:textId="77777777" w:rsidTr="00351456">
        <w:trPr>
          <w:gridBefore w:val="1"/>
          <w:wBefore w:w="2385" w:type="dxa"/>
        </w:trPr>
        <w:tc>
          <w:tcPr>
            <w:tcW w:w="2577" w:type="dxa"/>
            <w:hideMark/>
          </w:tcPr>
          <w:p w14:paraId="0EC437D8" w14:textId="77777777" w:rsidR="00351456" w:rsidRPr="00351456" w:rsidRDefault="00351456" w:rsidP="00351456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Schwefeldioxid &amp; Sulfite</w:t>
            </w:r>
          </w:p>
        </w:tc>
        <w:tc>
          <w:tcPr>
            <w:tcW w:w="1985" w:type="dxa"/>
            <w:hideMark/>
          </w:tcPr>
          <w:p w14:paraId="189F059B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9. Erdnüsse</w:t>
            </w:r>
          </w:p>
        </w:tc>
        <w:tc>
          <w:tcPr>
            <w:tcW w:w="1275" w:type="dxa"/>
            <w:hideMark/>
          </w:tcPr>
          <w:p w14:paraId="27A6BE43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14. Weichtiere</w:t>
            </w:r>
          </w:p>
        </w:tc>
      </w:tr>
      <w:tr w:rsidR="00351456" w:rsidRPr="00351456" w14:paraId="41A85CBE" w14:textId="77777777" w:rsidTr="00351456">
        <w:trPr>
          <w:gridBefore w:val="1"/>
          <w:wBefore w:w="2385" w:type="dxa"/>
        </w:trPr>
        <w:tc>
          <w:tcPr>
            <w:tcW w:w="2577" w:type="dxa"/>
            <w:hideMark/>
          </w:tcPr>
          <w:p w14:paraId="53A4D874" w14:textId="77777777" w:rsidR="00351456" w:rsidRPr="00351456" w:rsidRDefault="00351456" w:rsidP="00351456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Sellerie</w:t>
            </w:r>
          </w:p>
        </w:tc>
        <w:tc>
          <w:tcPr>
            <w:tcW w:w="1985" w:type="dxa"/>
            <w:hideMark/>
          </w:tcPr>
          <w:p w14:paraId="7610CC1B" w14:textId="77777777" w:rsidR="00351456" w:rsidRPr="00351456" w:rsidRDefault="00351456" w:rsidP="00351456">
            <w:pPr>
              <w:rPr>
                <w:sz w:val="16"/>
                <w:szCs w:val="12"/>
              </w:rPr>
            </w:pPr>
            <w:r w:rsidRPr="00351456">
              <w:rPr>
                <w:sz w:val="16"/>
                <w:szCs w:val="12"/>
              </w:rPr>
              <w:t>10. Senf</w:t>
            </w:r>
          </w:p>
        </w:tc>
        <w:tc>
          <w:tcPr>
            <w:tcW w:w="1275" w:type="dxa"/>
          </w:tcPr>
          <w:p w14:paraId="7D730C36" w14:textId="77777777" w:rsidR="00351456" w:rsidRPr="00351456" w:rsidRDefault="00351456" w:rsidP="00351456">
            <w:pPr>
              <w:rPr>
                <w:sz w:val="16"/>
                <w:szCs w:val="12"/>
              </w:rPr>
            </w:pPr>
          </w:p>
        </w:tc>
      </w:tr>
    </w:tbl>
    <w:p w14:paraId="1E6A9F5F" w14:textId="77777777" w:rsidR="00E7245A" w:rsidRPr="00814BC9" w:rsidRDefault="00E7245A" w:rsidP="00814BC9"/>
    <w:sectPr w:rsidR="00E7245A" w:rsidRPr="00814BC9" w:rsidSect="009B07A7">
      <w:headerReference w:type="default" r:id="rId10"/>
      <w:footerReference w:type="even" r:id="rId11"/>
      <w:pgSz w:w="11906" w:h="16838"/>
      <w:pgMar w:top="993" w:right="424" w:bottom="851" w:left="1276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9975" w14:textId="77777777" w:rsidR="0023497B" w:rsidRDefault="0023497B">
      <w:r>
        <w:separator/>
      </w:r>
    </w:p>
  </w:endnote>
  <w:endnote w:type="continuationSeparator" w:id="0">
    <w:p w14:paraId="0C426DE7" w14:textId="77777777" w:rsidR="0023497B" w:rsidRDefault="0023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etaPlusNormal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C1A1" w14:textId="77777777" w:rsidR="00E7245A" w:rsidRDefault="00567B2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7245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5282890" w14:textId="77777777" w:rsidR="00E7245A" w:rsidRDefault="00E724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210C" w14:textId="77777777" w:rsidR="0023497B" w:rsidRDefault="0023497B">
      <w:r>
        <w:separator/>
      </w:r>
    </w:p>
  </w:footnote>
  <w:footnote w:type="continuationSeparator" w:id="0">
    <w:p w14:paraId="07A6F3AB" w14:textId="77777777" w:rsidR="0023497B" w:rsidRDefault="0023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7DDD" w14:textId="24D1317B" w:rsidR="00D9388B" w:rsidRDefault="000353FE" w:rsidP="00D9388B">
    <w:pPr>
      <w:pStyle w:val="Kopfzeile"/>
      <w:ind w:left="-1276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546EAC" wp14:editId="42B0D38D">
          <wp:simplePos x="0" y="0"/>
          <wp:positionH relativeFrom="column">
            <wp:posOffset>4599940</wp:posOffset>
          </wp:positionH>
          <wp:positionV relativeFrom="paragraph">
            <wp:posOffset>318654</wp:posOffset>
          </wp:positionV>
          <wp:extent cx="1539240" cy="840740"/>
          <wp:effectExtent l="0" t="0" r="3810" b="0"/>
          <wp:wrapTight wrapText="bothSides">
            <wp:wrapPolygon edited="0">
              <wp:start x="13366" y="0"/>
              <wp:lineTo x="8020" y="3915"/>
              <wp:lineTo x="6950" y="5384"/>
              <wp:lineTo x="6950" y="7831"/>
              <wp:lineTo x="0" y="10767"/>
              <wp:lineTo x="0" y="18109"/>
              <wp:lineTo x="8822" y="21045"/>
              <wp:lineTo x="10158" y="21045"/>
              <wp:lineTo x="21386" y="20066"/>
              <wp:lineTo x="21386" y="11257"/>
              <wp:lineTo x="15505" y="7831"/>
              <wp:lineTo x="14703" y="0"/>
              <wp:lineTo x="13366" y="0"/>
            </wp:wrapPolygon>
          </wp:wrapTight>
          <wp:docPr id="205540009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400097" name="Grafik 2055400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0" cy="84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inline distT="0" distB="0" distL="0" distR="0" wp14:anchorId="161E8A98" wp14:editId="6502F40C">
          <wp:extent cx="2390775" cy="1428750"/>
          <wp:effectExtent l="19050" t="0" r="9525" b="0"/>
          <wp:docPr id="1" name="Bild 1" descr="bild-vi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-vita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88B">
      <w:tab/>
    </w:r>
    <w:r w:rsidR="00D9388B">
      <w:tab/>
      <w:t xml:space="preserve">        </w:t>
    </w:r>
  </w:p>
  <w:p w14:paraId="33FF6146" w14:textId="77777777" w:rsidR="00E7245A" w:rsidRDefault="00E7245A">
    <w:pPr>
      <w:pStyle w:val="Kopfzeile"/>
      <w:ind w:left="-851" w:right="-1278"/>
    </w:pPr>
  </w:p>
  <w:p w14:paraId="67439A09" w14:textId="77777777" w:rsidR="00E7245A" w:rsidRDefault="00E7245A">
    <w:pPr>
      <w:pStyle w:val="Kopfzeile"/>
      <w:ind w:left="-851" w:right="-12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2D3"/>
    <w:multiLevelType w:val="hybridMultilevel"/>
    <w:tmpl w:val="08E451DC"/>
    <w:lvl w:ilvl="0" w:tplc="FF1A24D6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934426C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BB96F37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0BA409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45F2BB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ED8497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11068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5A03F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5F62B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B10B5"/>
    <w:multiLevelType w:val="hybridMultilevel"/>
    <w:tmpl w:val="35B8540C"/>
    <w:lvl w:ilvl="0" w:tplc="0B7E438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1F63B16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A7814B2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69569B1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F62A6DA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5ADA4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FD09C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0EEEAE2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EB6953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13C4750A"/>
    <w:multiLevelType w:val="hybridMultilevel"/>
    <w:tmpl w:val="B55E6186"/>
    <w:lvl w:ilvl="0" w:tplc="F09C2C80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B0AAF650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112054B6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150496A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CBEA5EA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EAAED09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370409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88C6AA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54012D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3DB319E"/>
    <w:multiLevelType w:val="hybridMultilevel"/>
    <w:tmpl w:val="355094EE"/>
    <w:lvl w:ilvl="0" w:tplc="D6982B06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D574623C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10A5A9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C00C1BDE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BADC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61EDBD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58540C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29B08F70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200312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25600E99"/>
    <w:multiLevelType w:val="hybridMultilevel"/>
    <w:tmpl w:val="B0461B5A"/>
    <w:lvl w:ilvl="0" w:tplc="743239DC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998DB1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C20C1C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97C1E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AF862B3E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1CA47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C74A174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775C7F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B50DCD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5C3530C"/>
    <w:multiLevelType w:val="hybridMultilevel"/>
    <w:tmpl w:val="E16A1CA8"/>
    <w:lvl w:ilvl="0" w:tplc="06E83240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2E54CB0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8A2EA88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948714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91268B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216207D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1DA3E0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3CFC0E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A968DB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1A4184D"/>
    <w:multiLevelType w:val="hybridMultilevel"/>
    <w:tmpl w:val="46185D28"/>
    <w:lvl w:ilvl="0" w:tplc="09B6E034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A9B27BEC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8BEC4A6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B8843FC0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0FE87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1FAFAF8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7DBC314C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0A05E2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569E7EA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4A684DE3"/>
    <w:multiLevelType w:val="hybridMultilevel"/>
    <w:tmpl w:val="FFFFFFFF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4A31F3"/>
    <w:multiLevelType w:val="hybridMultilevel"/>
    <w:tmpl w:val="33AE05D4"/>
    <w:lvl w:ilvl="0" w:tplc="F31ABA7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84C8693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507C002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56C8AC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F488AC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C2B8919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6CE9AC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BA2EA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CE30B3D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DB06059"/>
    <w:multiLevelType w:val="hybridMultilevel"/>
    <w:tmpl w:val="EA08E928"/>
    <w:lvl w:ilvl="0" w:tplc="4C3E3A8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1CEA896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3A6CBF9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4C689D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E0C0CC0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FAC2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5E1CD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73820E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374DC28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DD15EE3"/>
    <w:multiLevelType w:val="hybridMultilevel"/>
    <w:tmpl w:val="31969F82"/>
    <w:lvl w:ilvl="0" w:tplc="864CACF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703669B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2F3C6C1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4FC01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A85BE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AFFE0F9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52362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668F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EE8611A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DD20665"/>
    <w:multiLevelType w:val="hybridMultilevel"/>
    <w:tmpl w:val="5A38A55A"/>
    <w:lvl w:ilvl="0" w:tplc="8BD2A074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1A47398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6A4A91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2D0E11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D5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78A6F49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E1ED14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5D8C2A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446E930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8571B50"/>
    <w:multiLevelType w:val="hybridMultilevel"/>
    <w:tmpl w:val="4B94EAD2"/>
    <w:lvl w:ilvl="0" w:tplc="0314600E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6582038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7E8893A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7C4F0D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B1C44F1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AF980AF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E4441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116E78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02C3A7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6B7F27FE"/>
    <w:multiLevelType w:val="hybridMultilevel"/>
    <w:tmpl w:val="FD7E8CDE"/>
    <w:lvl w:ilvl="0" w:tplc="88A6EB4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CA3ABBD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354D96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A16E76F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D59070E4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84A69E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57C483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EF2CE954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F7DC577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6EC55BF4"/>
    <w:multiLevelType w:val="hybridMultilevel"/>
    <w:tmpl w:val="91F4C002"/>
    <w:lvl w:ilvl="0" w:tplc="2C4CE8EA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93A4A2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9C56119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DBE3512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BEC96E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C52CCEF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BEC1DD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3586AF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1F2D6A4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6FCE7459"/>
    <w:multiLevelType w:val="hybridMultilevel"/>
    <w:tmpl w:val="D7CC5A04"/>
    <w:lvl w:ilvl="0" w:tplc="621418C2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5308E6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6EC8892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FE7F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59C710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948C397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61024A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37AAA4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176AA56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0CCE"/>
    <w:multiLevelType w:val="hybridMultilevel"/>
    <w:tmpl w:val="FFFC0836"/>
    <w:lvl w:ilvl="0" w:tplc="13DE83D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F64399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AE4511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BD82FA6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5808A40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93A913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9830FF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29ED2E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C2CD6AE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 w16cid:durableId="1062603791">
    <w:abstractNumId w:val="4"/>
  </w:num>
  <w:num w:numId="2" w16cid:durableId="2003267770">
    <w:abstractNumId w:val="11"/>
  </w:num>
  <w:num w:numId="3" w16cid:durableId="289290511">
    <w:abstractNumId w:val="1"/>
  </w:num>
  <w:num w:numId="4" w16cid:durableId="467819090">
    <w:abstractNumId w:val="13"/>
  </w:num>
  <w:num w:numId="5" w16cid:durableId="433593265">
    <w:abstractNumId w:val="9"/>
  </w:num>
  <w:num w:numId="6" w16cid:durableId="1159075787">
    <w:abstractNumId w:val="3"/>
  </w:num>
  <w:num w:numId="7" w16cid:durableId="621765419">
    <w:abstractNumId w:val="16"/>
  </w:num>
  <w:num w:numId="8" w16cid:durableId="888227261">
    <w:abstractNumId w:val="5"/>
  </w:num>
  <w:num w:numId="9" w16cid:durableId="30686924">
    <w:abstractNumId w:val="8"/>
  </w:num>
  <w:num w:numId="10" w16cid:durableId="2046059898">
    <w:abstractNumId w:val="0"/>
  </w:num>
  <w:num w:numId="11" w16cid:durableId="419645193">
    <w:abstractNumId w:val="10"/>
  </w:num>
  <w:num w:numId="12" w16cid:durableId="1994530665">
    <w:abstractNumId w:val="15"/>
  </w:num>
  <w:num w:numId="13" w16cid:durableId="1917937150">
    <w:abstractNumId w:val="12"/>
  </w:num>
  <w:num w:numId="14" w16cid:durableId="1483545787">
    <w:abstractNumId w:val="2"/>
  </w:num>
  <w:num w:numId="15" w16cid:durableId="1675263076">
    <w:abstractNumId w:val="6"/>
  </w:num>
  <w:num w:numId="16" w16cid:durableId="1972394300">
    <w:abstractNumId w:val="14"/>
  </w:num>
  <w:num w:numId="17" w16cid:durableId="1186673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06C1307-7E79-4EE8-8BE8-1FC497A92695}"/>
    <w:docVar w:name="dgnword-eventsink" w:val="105775768"/>
  </w:docVars>
  <w:rsids>
    <w:rsidRoot w:val="00B93192"/>
    <w:rsid w:val="00027201"/>
    <w:rsid w:val="000353FE"/>
    <w:rsid w:val="00060501"/>
    <w:rsid w:val="000F38A2"/>
    <w:rsid w:val="0010092B"/>
    <w:rsid w:val="00117658"/>
    <w:rsid w:val="00122F42"/>
    <w:rsid w:val="0015055E"/>
    <w:rsid w:val="0019328B"/>
    <w:rsid w:val="0019499E"/>
    <w:rsid w:val="001B1393"/>
    <w:rsid w:val="001E2C72"/>
    <w:rsid w:val="00200927"/>
    <w:rsid w:val="00207D6A"/>
    <w:rsid w:val="0023497B"/>
    <w:rsid w:val="002B7DB4"/>
    <w:rsid w:val="002C54D2"/>
    <w:rsid w:val="002D2488"/>
    <w:rsid w:val="00351456"/>
    <w:rsid w:val="00397213"/>
    <w:rsid w:val="003D718D"/>
    <w:rsid w:val="003F104A"/>
    <w:rsid w:val="00430BBC"/>
    <w:rsid w:val="00445FD4"/>
    <w:rsid w:val="00464513"/>
    <w:rsid w:val="00491506"/>
    <w:rsid w:val="0049266F"/>
    <w:rsid w:val="004E2A84"/>
    <w:rsid w:val="00505BFF"/>
    <w:rsid w:val="005376A0"/>
    <w:rsid w:val="00550426"/>
    <w:rsid w:val="0055086A"/>
    <w:rsid w:val="0055784E"/>
    <w:rsid w:val="00563C3C"/>
    <w:rsid w:val="0056729F"/>
    <w:rsid w:val="00567B25"/>
    <w:rsid w:val="005B3AAE"/>
    <w:rsid w:val="005C3B0F"/>
    <w:rsid w:val="005D7CDD"/>
    <w:rsid w:val="006000AD"/>
    <w:rsid w:val="00604759"/>
    <w:rsid w:val="00614D06"/>
    <w:rsid w:val="006228F7"/>
    <w:rsid w:val="00676C34"/>
    <w:rsid w:val="006A1F23"/>
    <w:rsid w:val="006A7A01"/>
    <w:rsid w:val="006D21E9"/>
    <w:rsid w:val="006D63F7"/>
    <w:rsid w:val="00720400"/>
    <w:rsid w:val="00735BEA"/>
    <w:rsid w:val="00764023"/>
    <w:rsid w:val="007837B4"/>
    <w:rsid w:val="007D3299"/>
    <w:rsid w:val="0081055A"/>
    <w:rsid w:val="00814BC9"/>
    <w:rsid w:val="00837C4E"/>
    <w:rsid w:val="00843679"/>
    <w:rsid w:val="008576C4"/>
    <w:rsid w:val="00876CEA"/>
    <w:rsid w:val="008E3EF3"/>
    <w:rsid w:val="0091634B"/>
    <w:rsid w:val="0094069A"/>
    <w:rsid w:val="0096133B"/>
    <w:rsid w:val="00985FA5"/>
    <w:rsid w:val="009A659C"/>
    <w:rsid w:val="009B07A7"/>
    <w:rsid w:val="009B53EB"/>
    <w:rsid w:val="00A017BF"/>
    <w:rsid w:val="00A255CE"/>
    <w:rsid w:val="00A40500"/>
    <w:rsid w:val="00A42903"/>
    <w:rsid w:val="00A44045"/>
    <w:rsid w:val="00A76728"/>
    <w:rsid w:val="00B11C87"/>
    <w:rsid w:val="00B20855"/>
    <w:rsid w:val="00B85BA5"/>
    <w:rsid w:val="00B93192"/>
    <w:rsid w:val="00B94325"/>
    <w:rsid w:val="00BA599D"/>
    <w:rsid w:val="00BE3584"/>
    <w:rsid w:val="00BE793C"/>
    <w:rsid w:val="00C03A03"/>
    <w:rsid w:val="00C15C93"/>
    <w:rsid w:val="00C17ACA"/>
    <w:rsid w:val="00C3343F"/>
    <w:rsid w:val="00C72AC8"/>
    <w:rsid w:val="00C80032"/>
    <w:rsid w:val="00CB6961"/>
    <w:rsid w:val="00CF0816"/>
    <w:rsid w:val="00D20462"/>
    <w:rsid w:val="00D45D95"/>
    <w:rsid w:val="00D7322D"/>
    <w:rsid w:val="00D77218"/>
    <w:rsid w:val="00D9388B"/>
    <w:rsid w:val="00DB1EAA"/>
    <w:rsid w:val="00DC0C08"/>
    <w:rsid w:val="00DC6EFC"/>
    <w:rsid w:val="00DE1185"/>
    <w:rsid w:val="00DE603E"/>
    <w:rsid w:val="00E020D8"/>
    <w:rsid w:val="00E115C0"/>
    <w:rsid w:val="00E24C93"/>
    <w:rsid w:val="00E334A5"/>
    <w:rsid w:val="00E7025D"/>
    <w:rsid w:val="00E7058E"/>
    <w:rsid w:val="00E7245A"/>
    <w:rsid w:val="00E72ABD"/>
    <w:rsid w:val="00E7654E"/>
    <w:rsid w:val="00E841A4"/>
    <w:rsid w:val="00E9009A"/>
    <w:rsid w:val="00E9355D"/>
    <w:rsid w:val="00E95A8D"/>
    <w:rsid w:val="00EC61F0"/>
    <w:rsid w:val="00ED4663"/>
    <w:rsid w:val="00ED4F9D"/>
    <w:rsid w:val="00EE0972"/>
    <w:rsid w:val="00EE20AE"/>
    <w:rsid w:val="00EF1540"/>
    <w:rsid w:val="00F55E57"/>
    <w:rsid w:val="00F67B3A"/>
    <w:rsid w:val="00F76C03"/>
    <w:rsid w:val="00FD1E97"/>
    <w:rsid w:val="00FD2C42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3BFF558"/>
  <w15:docId w15:val="{011626A3-7777-4B15-A080-E66C26D1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07A7"/>
    <w:rPr>
      <w:sz w:val="24"/>
      <w:lang w:eastAsia="de-DE"/>
    </w:rPr>
  </w:style>
  <w:style w:type="paragraph" w:styleId="berschrift1">
    <w:name w:val="heading 1"/>
    <w:basedOn w:val="Standard"/>
    <w:next w:val="Standard"/>
    <w:qFormat/>
    <w:rsid w:val="009B07A7"/>
    <w:pPr>
      <w:keepNext/>
      <w:tabs>
        <w:tab w:val="left" w:pos="-1985"/>
        <w:tab w:val="left" w:pos="1418"/>
        <w:tab w:val="left" w:pos="1560"/>
        <w:tab w:val="left" w:pos="2268"/>
        <w:tab w:val="left" w:pos="2835"/>
        <w:tab w:val="left" w:pos="3402"/>
        <w:tab w:val="left" w:pos="5103"/>
        <w:tab w:val="left" w:pos="6379"/>
        <w:tab w:val="decimal" w:pos="7230"/>
        <w:tab w:val="center" w:pos="10773"/>
      </w:tabs>
      <w:ind w:firstLine="709"/>
      <w:outlineLvl w:val="0"/>
    </w:pPr>
    <w:rPr>
      <w:rFonts w:ascii="RotisSansSerif" w:hAnsi="RotisSansSerif"/>
      <w:b/>
    </w:rPr>
  </w:style>
  <w:style w:type="paragraph" w:styleId="berschrift2">
    <w:name w:val="heading 2"/>
    <w:basedOn w:val="Standard"/>
    <w:next w:val="Standard"/>
    <w:qFormat/>
    <w:rsid w:val="009B07A7"/>
    <w:pPr>
      <w:keepNext/>
      <w:tabs>
        <w:tab w:val="left" w:pos="1880"/>
      </w:tabs>
      <w:outlineLvl w:val="1"/>
    </w:pPr>
    <w:rPr>
      <w:rFonts w:ascii="MetaPlusNormal" w:hAnsi="MetaPlusNormal"/>
      <w:sz w:val="20"/>
      <w:u w:val="single"/>
    </w:rPr>
  </w:style>
  <w:style w:type="paragraph" w:styleId="berschrift3">
    <w:name w:val="heading 3"/>
    <w:basedOn w:val="Standard"/>
    <w:next w:val="Standard"/>
    <w:qFormat/>
    <w:rsid w:val="009B07A7"/>
    <w:pPr>
      <w:keepNext/>
      <w:tabs>
        <w:tab w:val="left" w:pos="1880"/>
      </w:tabs>
      <w:outlineLvl w:val="2"/>
    </w:pPr>
    <w:rPr>
      <w:rFonts w:ascii="MetaPlusNormal" w:hAnsi="MetaPlusNormal"/>
      <w:sz w:val="22"/>
      <w:u w:val="single"/>
    </w:rPr>
  </w:style>
  <w:style w:type="paragraph" w:styleId="berschrift4">
    <w:name w:val="heading 4"/>
    <w:basedOn w:val="Standard"/>
    <w:next w:val="Standard"/>
    <w:qFormat/>
    <w:rsid w:val="009B07A7"/>
    <w:pPr>
      <w:keepNext/>
      <w:framePr w:hSpace="141" w:wrap="around" w:vAnchor="page" w:hAnchor="margin" w:y="4685"/>
      <w:tabs>
        <w:tab w:val="left" w:pos="1880"/>
      </w:tabs>
      <w:outlineLvl w:val="3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07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07A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07A7"/>
  </w:style>
  <w:style w:type="paragraph" w:styleId="Beschriftung">
    <w:name w:val="caption"/>
    <w:basedOn w:val="Standard"/>
    <w:next w:val="Standard"/>
    <w:qFormat/>
    <w:rsid w:val="009B07A7"/>
    <w:pPr>
      <w:tabs>
        <w:tab w:val="left" w:pos="1880"/>
      </w:tabs>
    </w:pPr>
    <w:rPr>
      <w:rFonts w:ascii="Arial Black" w:hAnsi="Arial Black"/>
      <w:b/>
      <w:color w:val="C0C0C0"/>
      <w:sz w:val="40"/>
    </w:rPr>
  </w:style>
  <w:style w:type="paragraph" w:styleId="Sprechblasentext">
    <w:name w:val="Balloon Text"/>
    <w:basedOn w:val="Standard"/>
    <w:semiHidden/>
    <w:rsid w:val="009B07A7"/>
    <w:rPr>
      <w:rFonts w:ascii="Tahoma" w:eastAsia="Times New Roman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37C4E"/>
    <w:rPr>
      <w:b/>
      <w:bCs/>
      <w:i w:val="0"/>
      <w:iCs w:val="0"/>
    </w:rPr>
  </w:style>
  <w:style w:type="table" w:styleId="Tabellenraster">
    <w:name w:val="Table Grid"/>
    <w:basedOn w:val="NormaleTabelle"/>
    <w:uiPriority w:val="39"/>
    <w:rsid w:val="0035145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nalogic.ksaintra.ch\progs32\SL7_7.01\indvReports\Vita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433c4a263e4aa8907f8c3067c7ec3f xmlns="f6393de2-a97c-4e34-8839-9583dbd648e9">
      <Terms xmlns="http://schemas.microsoft.com/office/infopath/2007/PartnerControls"/>
    </i4433c4a263e4aa8907f8c3067c7ec3f>
    <TaxCatchAll xmlns="83edd073-e92f-4113-80a3-f7af8531759b" xsi:nil="true"/>
    <lcf76f155ced4ddcb4097134ff3c332f xmlns="f6393de2-a97c-4e34-8839-9583dbd648e9">
      <Terms xmlns="http://schemas.microsoft.com/office/infopath/2007/PartnerControls"/>
    </lcf76f155ced4ddcb4097134ff3c332f>
    <oe990b1f504d403b8f5a7961192c7682 xmlns="f6393de2-a97c-4e34-8839-9583dbd648e9">
      <Terms xmlns="http://schemas.microsoft.com/office/infopath/2007/PartnerControls"/>
    </oe990b1f504d403b8f5a7961192c7682>
    <Herkunft xmlns="f6393de2-a97c-4e34-8839-9583dbd648e9">KSA intern</Herkunft>
    <l8c249f5f99b4325ab632e817c6c0f57 xmlns="f6393de2-a97c-4e34-8839-9583dbd648e9">
      <Terms xmlns="http://schemas.microsoft.com/office/infopath/2007/PartnerControls"/>
    </l8c249f5f99b4325ab632e817c6c0f57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9CAC6D5A9F994B945C11599F13757F" ma:contentTypeVersion="17" ma:contentTypeDescription="Ein neues Dokument erstellen." ma:contentTypeScope="" ma:versionID="a872ee49cdd641beb615496e9eae1e20">
  <xsd:schema xmlns:xsd="http://www.w3.org/2001/XMLSchema" xmlns:xs="http://www.w3.org/2001/XMLSchema" xmlns:p="http://schemas.microsoft.com/office/2006/metadata/properties" xmlns:ns2="f6393de2-a97c-4e34-8839-9583dbd648e9" xmlns:ns3="83edd073-e92f-4113-80a3-f7af8531759b" targetNamespace="http://schemas.microsoft.com/office/2006/metadata/properties" ma:root="true" ma:fieldsID="065de5480a806313633ae064945831e5" ns2:_="" ns3:_="">
    <xsd:import namespace="f6393de2-a97c-4e34-8839-9583dbd648e9"/>
    <xsd:import namespace="83edd073-e92f-4113-80a3-f7af8531759b"/>
    <xsd:element name="properties">
      <xsd:complexType>
        <xsd:sequence>
          <xsd:element name="documentManagement">
            <xsd:complexType>
              <xsd:all>
                <xsd:element ref="ns2:i4433c4a263e4aa8907f8c3067c7ec3f" minOccurs="0"/>
                <xsd:element ref="ns2:l8c249f5f99b4325ab632e817c6c0f57" minOccurs="0"/>
                <xsd:element ref="ns2:oe990b1f504d403b8f5a7961192c7682" minOccurs="0"/>
                <xsd:element ref="ns3:TaxCatchAll" minOccurs="0"/>
                <xsd:element ref="ns2:Herkunf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3de2-a97c-4e34-8839-9583dbd648e9" elementFormDefault="qualified">
    <xsd:import namespace="http://schemas.microsoft.com/office/2006/documentManagement/types"/>
    <xsd:import namespace="http://schemas.microsoft.com/office/infopath/2007/PartnerControls"/>
    <xsd:element name="i4433c4a263e4aa8907f8c3067c7ec3f" ma:index="8" nillable="true" ma:taxonomy="true" ma:internalName="i4433c4a263e4aa8907f8c3067c7ec3f" ma:taxonomyFieldName="Status" ma:displayName="Status" ma:default="" ma:fieldId="{24433c4a-263e-4aa8-907f-8c3067c7ec3f}" ma:sspId="88107cfe-9515-4f3c-838e-e32a30ba7f53" ma:termSetId="44907820-5a55-4fad-ad4e-9277074f20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249f5f99b4325ab632e817c6c0f57" ma:index="9" nillable="true" ma:taxonomy="true" ma:internalName="l8c249f5f99b4325ab632e817c6c0f57" ma:taxonomyFieldName="Fachgebiet" ma:displayName="Fachgebiet" ma:default="" ma:fieldId="{58c249f5-f99b-4325-ab63-2e817c6c0f57}" ma:taxonomyMulti="true" ma:sspId="88107cfe-9515-4f3c-838e-e32a30ba7f53" ma:termSetId="9f4317ac-daa1-41bf-813f-064f58d666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990b1f504d403b8f5a7961192c7682" ma:index="10" nillable="true" ma:taxonomy="true" ma:internalName="oe990b1f504d403b8f5a7961192c7682" ma:taxonomyFieldName="Dokumenttyp" ma:displayName="Dokumenttyp" ma:default="" ma:fieldId="{8e990b1f-504d-403b-8f5a-7961192c7682}" ma:sspId="88107cfe-9515-4f3c-838e-e32a30ba7f53" ma:termSetId="a2372919-1445-4193-840b-164f8b0daa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rkunft" ma:index="13" nillable="true" ma:displayName="Herkunft" ma:default="KSA intern" ma:description="Zuweisen von Herkunft der Datei (KSA intern oder extern)" ma:format="Dropdown" ma:internalName="Herkunft">
      <xsd:simpleType>
        <xsd:restriction base="dms:Choice">
          <xsd:enumeration value="KSA intern"/>
          <xsd:enumeration value="extern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8107cfe-9515-4f3c-838e-e32a30ba7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dd073-e92f-4113-80a3-f7af853175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b81bc7-a6c0-46a4-8667-b506e2d3955f}" ma:internalName="TaxCatchAll" ma:showField="CatchAllData" ma:web="83edd073-e92f-4113-80a3-f7af85317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D1603-04ED-4BE2-B256-FDEF6E3D8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D0725-5A2C-45FE-9CF6-65B555830121}">
  <ds:schemaRefs>
    <ds:schemaRef ds:uri="http://schemas.microsoft.com/office/2006/metadata/properties"/>
    <ds:schemaRef ds:uri="http://schemas.microsoft.com/office/infopath/2007/PartnerControls"/>
    <ds:schemaRef ds:uri="f6393de2-a97c-4e34-8839-9583dbd648e9"/>
    <ds:schemaRef ds:uri="83edd073-e92f-4113-80a3-f7af8531759b"/>
  </ds:schemaRefs>
</ds:datastoreItem>
</file>

<file path=customXml/itemProps3.xml><?xml version="1.0" encoding="utf-8"?>
<ds:datastoreItem xmlns:ds="http://schemas.openxmlformats.org/officeDocument/2006/customXml" ds:itemID="{BC7757C9-F69D-43CD-BFA6-5D33D0904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93de2-a97c-4e34-8839-9583dbd648e9"/>
    <ds:schemaRef ds:uri="83edd073-e92f-4113-80a3-f7af85317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Vita.dotm</Template>
  <TotalTime>0</TotalTime>
  <Pages>1</Pages>
  <Words>338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Schriftenatelier Dis</vt:lpstr>
    </vt:vector>
  </TitlesOfParts>
  <Company>Schriftenatelier DIS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Schriftenatelier Dis</dc:title>
  <dc:creator>Ackermann Matthias</dc:creator>
  <cp:lastModifiedBy>Ackermann Matthias</cp:lastModifiedBy>
  <cp:revision>10</cp:revision>
  <cp:lastPrinted>2009-04-24T06:51:00Z</cp:lastPrinted>
  <dcterms:created xsi:type="dcterms:W3CDTF">2026-07-15T11:11:00Z</dcterms:created>
  <dcterms:modified xsi:type="dcterms:W3CDTF">2026-08-18T06:42:00Z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0x0101000A9CAC6D5A9F994B945C11599F13757F</vt:lpwstr>
  </property>
  <property fmtid="{D5CDD505-2E9C-101B-9397-08002B2CF9AE}" pid="3" name="MediaServiceImageTags">
    <vt:lpwstr/>
  </property>
  <property fmtid="{D5CDD505-2E9C-101B-9397-08002B2CF9AE}" pid="4" name="Dokumenttyp">
    <vt:lpwstr/>
  </property>
  <property fmtid="{D5CDD505-2E9C-101B-9397-08002B2CF9AE}" pid="5" name="Fachgebiet">
    <vt:lpwstr/>
  </property>
  <property fmtid="{D5CDD505-2E9C-101B-9397-08002B2CF9AE}" pid="6" name="Status">
    <vt:lpwstr/>
  </property>
</Properties>
</file>