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2027B" w14:textId="372B7CF3" w:rsidR="0019499E" w:rsidRPr="00397213" w:rsidRDefault="00367ED2" w:rsidP="00367ED2">
      <w:pPr>
        <w:pStyle w:val="Beschriftung"/>
        <w:tabs>
          <w:tab w:val="left" w:pos="7050"/>
        </w:tabs>
        <w:ind w:left="-426"/>
        <w:rPr>
          <w:szCs w:val="40"/>
        </w:rPr>
      </w:pPr>
      <w:r>
        <w:rPr>
          <w:noProof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4412AE" wp14:editId="5F1AA5E3">
                <wp:simplePos x="0" y="0"/>
                <wp:positionH relativeFrom="column">
                  <wp:posOffset>4144607</wp:posOffset>
                </wp:positionH>
                <wp:positionV relativeFrom="paragraph">
                  <wp:posOffset>-211209</wp:posOffset>
                </wp:positionV>
                <wp:extent cx="1962150" cy="847725"/>
                <wp:effectExtent l="0" t="0" r="19050" b="28575"/>
                <wp:wrapNone/>
                <wp:docPr id="1856776411" name="Ellips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2150" cy="847725"/>
                        </a:xfrm>
                        <a:prstGeom prst="ellipse">
                          <a:avLst/>
                        </a:prstGeom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ln w="25400" cap="flat" cmpd="sng" algn="ctr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4462980" w14:textId="77777777" w:rsidR="00367ED2" w:rsidRPr="00153773" w:rsidRDefault="00367ED2" w:rsidP="00367ED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2"/>
                                <w:szCs w:val="18"/>
                              </w:rPr>
                            </w:pPr>
                            <w:r w:rsidRPr="0015377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2"/>
                                <w:szCs w:val="18"/>
                              </w:rPr>
                              <w:t xml:space="preserve">Wochenhit: </w:t>
                            </w:r>
                          </w:p>
                          <w:p w14:paraId="62823046" w14:textId="28701EFD" w:rsidR="003355F0" w:rsidRPr="00F24DA4" w:rsidRDefault="003355F0" w:rsidP="00367ED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2"/>
                                <w:szCs w:val="18"/>
                              </w:rPr>
                            </w:pPr>
                            <w:r w:rsidRPr="00F24DA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2"/>
                                <w:szCs w:val="18"/>
                              </w:rPr>
                              <w:t>Flammkuchen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A4412AE" id="Ellipse 1" o:spid="_x0000_s1026" style="position:absolute;left:0;text-align:left;margin-left:326.35pt;margin-top:-16.65pt;width:154.5pt;height:6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" fillcolor="#558ed5" strokecolor="#558ed5" strokeweight="2pt">
                <v:path arrowok="t"/>
                <v:textbox>
                  <w:txbxContent>
                    <w:p w14:paraId="34462980" w14:textId="77777777" w:rsidR="00367ED2" w:rsidRPr="00153773" w:rsidRDefault="00367ED2" w:rsidP="00367ED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2"/>
                          <w:szCs w:val="18"/>
                        </w:rPr>
                      </w:pPr>
                      <w:r w:rsidRPr="0015377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2"/>
                          <w:szCs w:val="18"/>
                        </w:rPr>
                        <w:t xml:space="preserve">Wochenhit: </w:t>
                      </w:r>
                    </w:p>
                    <w:p w14:paraId="62823046" w14:textId="28701EFD" w:rsidR="003355F0" w:rsidRPr="00F24DA4" w:rsidRDefault="003355F0" w:rsidP="00367ED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2"/>
                          <w:szCs w:val="18"/>
                        </w:rPr>
                      </w:pPr>
                      <w:r w:rsidRPr="00F24DA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2"/>
                          <w:szCs w:val="18"/>
                        </w:rPr>
                        <w:t>Flammkuchen</w:t>
                      </w:r>
                    </w:p>
                  </w:txbxContent>
                </v:textbox>
              </v:oval>
            </w:pict>
          </mc:Fallback>
        </mc:AlternateContent>
      </w:r>
      <w:r w:rsidR="0019499E" w:rsidRPr="00397213">
        <w:rPr>
          <w:szCs w:val="40"/>
        </w:rPr>
        <w:t>Wochenpla</w:t>
      </w:r>
      <w:r w:rsidR="00735BEA">
        <w:rPr>
          <w:szCs w:val="40"/>
        </w:rPr>
        <w:t xml:space="preserve">n </w:t>
      </w:r>
      <w:bookmarkStart w:id="0" w:name="vom"/>
      <w:bookmarkEnd w:id="0"/>
      <w:r w:rsidR="00E75CF7" w:rsidRPr="00E75CF7">
        <w:rPr>
          <w:szCs w:val="40"/>
        </w:rPr>
        <w:t>05.10.</w:t>
      </w:r>
      <w:r w:rsidR="0019499E" w:rsidRPr="00397213">
        <w:rPr>
          <w:szCs w:val="40"/>
        </w:rPr>
        <w:t>–</w:t>
      </w:r>
      <w:bookmarkStart w:id="1" w:name="bis"/>
      <w:bookmarkEnd w:id="1"/>
      <w:r w:rsidR="00E75CF7" w:rsidRPr="00E75CF7">
        <w:rPr>
          <w:szCs w:val="40"/>
        </w:rPr>
        <w:t>11.10.2026</w:t>
      </w:r>
      <w:r>
        <w:rPr>
          <w:szCs w:val="40"/>
        </w:rPr>
        <w:tab/>
      </w:r>
    </w:p>
    <w:p w14:paraId="03C5EA1A" w14:textId="1D7546D8" w:rsidR="0019499E" w:rsidRPr="003D718D" w:rsidRDefault="0019499E">
      <w:pPr>
        <w:tabs>
          <w:tab w:val="left" w:pos="1880"/>
        </w:tabs>
        <w:rPr>
          <w:rFonts w:ascii="Arial" w:hAnsi="Arial"/>
          <w:b/>
          <w:color w:val="C0C0C0"/>
          <w:sz w:val="22"/>
        </w:rPr>
      </w:pPr>
    </w:p>
    <w:p w14:paraId="5AB28A83" w14:textId="77777777" w:rsidR="0019499E" w:rsidRPr="003D718D" w:rsidRDefault="0019499E">
      <w:pPr>
        <w:tabs>
          <w:tab w:val="left" w:pos="1880"/>
        </w:tabs>
        <w:rPr>
          <w:rFonts w:ascii="Arial" w:hAnsi="Arial" w:cs="Arial"/>
          <w:b/>
          <w:color w:val="C0C0C0"/>
          <w:sz w:val="22"/>
        </w:rPr>
      </w:pPr>
    </w:p>
    <w:tbl>
      <w:tblPr>
        <w:tblW w:w="9423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72"/>
        <w:gridCol w:w="2581"/>
        <w:gridCol w:w="2977"/>
        <w:gridCol w:w="2693"/>
      </w:tblGrid>
      <w:tr w:rsidR="008F13B7" w:rsidRPr="003D718D" w14:paraId="476774FA" w14:textId="77777777" w:rsidTr="008F13B7">
        <w:trPr>
          <w:trHeight w:hRule="exact" w:val="259"/>
        </w:trPr>
        <w:tc>
          <w:tcPr>
            <w:tcW w:w="1172" w:type="dxa"/>
            <w:shd w:val="clear" w:color="auto" w:fill="8DB3E2" w:themeFill="text2" w:themeFillTint="66"/>
          </w:tcPr>
          <w:p w14:paraId="0E789DBB" w14:textId="77777777" w:rsidR="008F13B7" w:rsidRDefault="008F13B7" w:rsidP="008F13B7">
            <w:pPr>
              <w:pStyle w:val="berschrift4"/>
              <w:framePr w:hSpace="0" w:wrap="auto" w:vAnchor="margin" w:hAnchor="text" w:yAlign="inline"/>
            </w:pPr>
            <w:r>
              <w:t>Datum</w:t>
            </w:r>
          </w:p>
        </w:tc>
        <w:tc>
          <w:tcPr>
            <w:tcW w:w="2581" w:type="dxa"/>
            <w:shd w:val="clear" w:color="auto" w:fill="8DB3E2" w:themeFill="text2" w:themeFillTint="66"/>
          </w:tcPr>
          <w:p w14:paraId="0A72377C" w14:textId="4ED36C97" w:rsidR="008F13B7" w:rsidRPr="00CF0816" w:rsidRDefault="008F13B7" w:rsidP="008F13B7">
            <w:pPr>
              <w:tabs>
                <w:tab w:val="left" w:pos="1880"/>
              </w:tabs>
              <w:spacing w:line="480" w:lineRule="auto"/>
              <w:rPr>
                <w:rFonts w:ascii="Arial" w:hAnsi="Arial"/>
                <w:b/>
                <w:sz w:val="20"/>
              </w:rPr>
            </w:pPr>
            <w:r w:rsidRPr="00CF0816">
              <w:rPr>
                <w:rFonts w:ascii="Arial" w:hAnsi="Arial"/>
                <w:b/>
                <w:sz w:val="20"/>
              </w:rPr>
              <w:t>"</w:t>
            </w:r>
            <w:r>
              <w:rPr>
                <w:rFonts w:ascii="Arial" w:hAnsi="Arial"/>
                <w:b/>
                <w:sz w:val="20"/>
              </w:rPr>
              <w:t>Fleischlos</w:t>
            </w:r>
            <w:r w:rsidRPr="00CF0816">
              <w:rPr>
                <w:rFonts w:ascii="Arial" w:hAnsi="Arial"/>
                <w:b/>
                <w:sz w:val="20"/>
              </w:rPr>
              <w:t>"</w:t>
            </w:r>
          </w:p>
        </w:tc>
        <w:tc>
          <w:tcPr>
            <w:tcW w:w="2977" w:type="dxa"/>
            <w:shd w:val="clear" w:color="auto" w:fill="8DB3E2" w:themeFill="text2" w:themeFillTint="66"/>
          </w:tcPr>
          <w:p w14:paraId="4447D61E" w14:textId="6C977BB8" w:rsidR="008F13B7" w:rsidRDefault="008F13B7" w:rsidP="008F13B7">
            <w:pPr>
              <w:tabs>
                <w:tab w:val="left" w:pos="1880"/>
              </w:tabs>
              <w:spacing w:line="480" w:lineRule="auto"/>
              <w:rPr>
                <w:rFonts w:ascii="Arial" w:hAnsi="Arial"/>
                <w:b/>
                <w:sz w:val="20"/>
              </w:rPr>
            </w:pPr>
            <w:r w:rsidRPr="00CF0816">
              <w:rPr>
                <w:rFonts w:ascii="Arial" w:hAnsi="Arial"/>
                <w:b/>
                <w:sz w:val="20"/>
              </w:rPr>
              <w:t>"</w:t>
            </w:r>
            <w:r>
              <w:rPr>
                <w:rFonts w:ascii="Arial" w:hAnsi="Arial"/>
                <w:b/>
                <w:sz w:val="20"/>
              </w:rPr>
              <w:t>Ausgewogen</w:t>
            </w:r>
            <w:r w:rsidRPr="00CF0816">
              <w:rPr>
                <w:rFonts w:ascii="Arial" w:hAnsi="Arial"/>
                <w:b/>
                <w:sz w:val="20"/>
              </w:rPr>
              <w:t>"</w:t>
            </w:r>
          </w:p>
        </w:tc>
        <w:tc>
          <w:tcPr>
            <w:tcW w:w="2693" w:type="dxa"/>
            <w:shd w:val="clear" w:color="auto" w:fill="8DB3E2" w:themeFill="text2" w:themeFillTint="66"/>
          </w:tcPr>
          <w:p w14:paraId="12EE05CF" w14:textId="77777777" w:rsidR="008F13B7" w:rsidRDefault="008F13B7" w:rsidP="008F13B7">
            <w:pPr>
              <w:tabs>
                <w:tab w:val="left" w:pos="1880"/>
              </w:tabs>
              <w:rPr>
                <w:rFonts w:ascii="Arial" w:hAnsi="Arial"/>
                <w:b/>
                <w:sz w:val="20"/>
              </w:rPr>
            </w:pPr>
            <w:r w:rsidRPr="00CF0816">
              <w:rPr>
                <w:rFonts w:ascii="Arial" w:hAnsi="Arial"/>
                <w:b/>
                <w:sz w:val="20"/>
              </w:rPr>
              <w:t>"</w:t>
            </w:r>
            <w:r>
              <w:rPr>
                <w:rFonts w:ascii="Arial" w:hAnsi="Arial"/>
                <w:b/>
                <w:sz w:val="20"/>
              </w:rPr>
              <w:t>Gut-Verträglich</w:t>
            </w:r>
            <w:r w:rsidRPr="00CF0816">
              <w:rPr>
                <w:rFonts w:ascii="Arial" w:hAnsi="Arial"/>
                <w:b/>
                <w:sz w:val="20"/>
              </w:rPr>
              <w:t>"</w:t>
            </w:r>
          </w:p>
        </w:tc>
      </w:tr>
      <w:tr w:rsidR="008F13B7" w:rsidRPr="003D718D" w14:paraId="1BBFA4D6" w14:textId="77777777" w:rsidTr="008F13B7">
        <w:trPr>
          <w:trHeight w:hRule="exact" w:val="1411"/>
        </w:trPr>
        <w:tc>
          <w:tcPr>
            <w:tcW w:w="1172" w:type="dxa"/>
          </w:tcPr>
          <w:p w14:paraId="66FF8777" w14:textId="77777777" w:rsidR="008F13B7" w:rsidRPr="00464513" w:rsidRDefault="008F13B7" w:rsidP="008F13B7">
            <w:pPr>
              <w:tabs>
                <w:tab w:val="left" w:pos="1880"/>
              </w:tabs>
              <w:ind w:left="-426"/>
              <w:rPr>
                <w:rFonts w:ascii="Arial" w:hAnsi="Arial"/>
                <w:sz w:val="16"/>
                <w:szCs w:val="16"/>
              </w:rPr>
            </w:pPr>
          </w:p>
          <w:p w14:paraId="73FCC89A" w14:textId="77777777" w:rsidR="008F13B7" w:rsidRPr="00464513" w:rsidRDefault="008F13B7" w:rsidP="008F13B7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r w:rsidRPr="00464513">
              <w:rPr>
                <w:rFonts w:ascii="Arial" w:hAnsi="Arial"/>
                <w:sz w:val="16"/>
                <w:szCs w:val="16"/>
              </w:rPr>
              <w:t>Montag</w:t>
            </w:r>
          </w:p>
          <w:p w14:paraId="43A8BD1F" w14:textId="6DBBB5F5" w:rsidR="008F13B7" w:rsidRPr="00464513" w:rsidRDefault="008F13B7" w:rsidP="008F13B7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bookmarkStart w:id="2" w:name="Tag1"/>
            <w:bookmarkEnd w:id="2"/>
            <w:r>
              <w:rPr>
                <w:rFonts w:ascii="Arial" w:hAnsi="Arial"/>
                <w:sz w:val="16"/>
                <w:szCs w:val="16"/>
              </w:rPr>
              <w:t>05.10.2026</w:t>
            </w:r>
          </w:p>
        </w:tc>
        <w:tc>
          <w:tcPr>
            <w:tcW w:w="2581" w:type="dxa"/>
          </w:tcPr>
          <w:p w14:paraId="1FF9C2AF" w14:textId="77777777" w:rsidR="008F13B7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Bauernsuppe </w:t>
            </w:r>
            <w:r>
              <w:rPr>
                <w:rFonts w:ascii="Arial" w:hAnsi="Arial" w:cs="Arial"/>
                <w:sz w:val="12"/>
                <w:szCs w:val="12"/>
              </w:rPr>
              <w:t>1,2</w:t>
            </w:r>
          </w:p>
          <w:p w14:paraId="4BAE87A5" w14:textId="77777777" w:rsidR="008F13B7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***</w:t>
            </w:r>
          </w:p>
          <w:p w14:paraId="01969724" w14:textId="77777777" w:rsidR="008F13B7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Mehrkornbrätlinge</w:t>
            </w:r>
          </w:p>
          <w:p w14:paraId="67F9A982" w14:textId="0930FD86" w:rsidR="008F13B7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Pfeffersauce Vegi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grüne Teigwaren </w:t>
            </w:r>
            <w:r>
              <w:rPr>
                <w:rFonts w:ascii="Arial" w:hAnsi="Arial" w:cs="Arial"/>
                <w:sz w:val="12"/>
                <w:szCs w:val="12"/>
              </w:rPr>
              <w:t>1,2,3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Blumenkohlrose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2977" w:type="dxa"/>
          </w:tcPr>
          <w:p w14:paraId="70219490" w14:textId="3D6BB488" w:rsidR="008F13B7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bookmarkStart w:id="3" w:name="KF3TAG1TEIL1"/>
            <w:bookmarkEnd w:id="3"/>
            <w:r>
              <w:rPr>
                <w:rFonts w:ascii="Arial" w:hAnsi="Arial" w:cs="Arial"/>
                <w:sz w:val="16"/>
                <w:szCs w:val="16"/>
              </w:rPr>
              <w:t xml:space="preserve">Bouillon mi Ei und Gemüse </w:t>
            </w:r>
            <w:r>
              <w:rPr>
                <w:rFonts w:ascii="Arial" w:hAnsi="Arial" w:cs="Arial"/>
                <w:sz w:val="12"/>
                <w:szCs w:val="12"/>
              </w:rPr>
              <w:t>3</w:t>
            </w:r>
          </w:p>
          <w:p w14:paraId="534D54B1" w14:textId="77777777" w:rsidR="008F13B7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bookmarkStart w:id="4" w:name="KF1TAG1TEIL1"/>
            <w:bookmarkEnd w:id="4"/>
            <w:r>
              <w:rPr>
                <w:rFonts w:ascii="Arial" w:hAnsi="Arial" w:cs="Arial"/>
                <w:sz w:val="16"/>
                <w:szCs w:val="16"/>
              </w:rPr>
              <w:t>Schweinshackbraten</w:t>
            </w:r>
            <w:bookmarkStart w:id="5" w:name="KF1TAG1TEIL2"/>
            <w:bookmarkEnd w:id="5"/>
          </w:p>
          <w:p w14:paraId="01A8AAFB" w14:textId="51E5CB25" w:rsidR="008F13B7" w:rsidRPr="00464513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braune Cognacsauce </w:t>
            </w:r>
            <w:r>
              <w:rPr>
                <w:rFonts w:ascii="Arial" w:hAnsi="Arial" w:cs="Arial"/>
                <w:sz w:val="12"/>
                <w:szCs w:val="12"/>
              </w:rPr>
              <w:t>4,5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Tomatenrisotto </w:t>
            </w:r>
            <w:r>
              <w:rPr>
                <w:rFonts w:ascii="Arial" w:hAnsi="Arial" w:cs="Arial"/>
                <w:sz w:val="12"/>
                <w:szCs w:val="12"/>
              </w:rPr>
              <w:t>2,4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Buttererbsen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2693" w:type="dxa"/>
          </w:tcPr>
          <w:p w14:paraId="606F1BD6" w14:textId="77777777" w:rsidR="008F13B7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bookmarkStart w:id="6" w:name="KF4TAG1TEIL1"/>
            <w:bookmarkEnd w:id="6"/>
            <w:r>
              <w:rPr>
                <w:rFonts w:ascii="Arial" w:hAnsi="Arial" w:cs="Arial"/>
                <w:sz w:val="16"/>
                <w:szCs w:val="16"/>
              </w:rPr>
              <w:t xml:space="preserve">Bauernsuppe </w:t>
            </w:r>
            <w:r>
              <w:rPr>
                <w:rFonts w:ascii="Arial" w:hAnsi="Arial" w:cs="Arial"/>
                <w:sz w:val="12"/>
                <w:szCs w:val="12"/>
              </w:rPr>
              <w:t>1,2</w:t>
            </w:r>
          </w:p>
          <w:p w14:paraId="218BC6B9" w14:textId="77777777" w:rsidR="008F13B7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***</w:t>
            </w:r>
          </w:p>
          <w:p w14:paraId="0A5362DB" w14:textId="77777777" w:rsidR="008F13B7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bookmarkStart w:id="7" w:name="KF2TAG1TEIL1"/>
            <w:bookmarkEnd w:id="7"/>
            <w:proofErr w:type="spellStart"/>
            <w:r>
              <w:rPr>
                <w:rFonts w:ascii="Arial" w:hAnsi="Arial" w:cs="Arial"/>
                <w:sz w:val="16"/>
                <w:szCs w:val="16"/>
              </w:rPr>
              <w:t>Pouletstreifen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mit Gemüse</w:t>
            </w:r>
            <w:bookmarkStart w:id="8" w:name="KF2TAG1TEIL2"/>
            <w:bookmarkEnd w:id="8"/>
          </w:p>
          <w:p w14:paraId="27F8156E" w14:textId="743F965E" w:rsidR="008F13B7" w:rsidRPr="00464513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grüne Teigwaren </w:t>
            </w:r>
            <w:r>
              <w:rPr>
                <w:rFonts w:ascii="Arial" w:hAnsi="Arial" w:cs="Arial"/>
                <w:sz w:val="12"/>
                <w:szCs w:val="12"/>
              </w:rPr>
              <w:t>1,2,3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Blumenkohlrose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</w:p>
        </w:tc>
        <w:bookmarkStart w:id="9" w:name="KF6TAG1TEIL1"/>
        <w:bookmarkEnd w:id="9"/>
      </w:tr>
      <w:tr w:rsidR="008F13B7" w:rsidRPr="003D718D" w14:paraId="77FD45F4" w14:textId="77777777" w:rsidTr="008F13B7">
        <w:trPr>
          <w:trHeight w:hRule="exact" w:val="1432"/>
        </w:trPr>
        <w:tc>
          <w:tcPr>
            <w:tcW w:w="1172" w:type="dxa"/>
          </w:tcPr>
          <w:p w14:paraId="2223558C" w14:textId="77777777" w:rsidR="008F13B7" w:rsidRPr="00464513" w:rsidRDefault="008F13B7" w:rsidP="008F13B7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</w:p>
          <w:p w14:paraId="4095B15A" w14:textId="77777777" w:rsidR="008F13B7" w:rsidRPr="00464513" w:rsidRDefault="008F13B7" w:rsidP="008F13B7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r w:rsidRPr="00464513">
              <w:rPr>
                <w:rFonts w:ascii="Arial" w:hAnsi="Arial"/>
                <w:sz w:val="16"/>
                <w:szCs w:val="16"/>
              </w:rPr>
              <w:t>Dienstag</w:t>
            </w:r>
          </w:p>
          <w:p w14:paraId="49C1AD33" w14:textId="622A9359" w:rsidR="008F13B7" w:rsidRPr="00464513" w:rsidRDefault="008F13B7" w:rsidP="008F13B7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bookmarkStart w:id="10" w:name="Tag2"/>
            <w:bookmarkEnd w:id="10"/>
            <w:r>
              <w:rPr>
                <w:rFonts w:ascii="Arial" w:hAnsi="Arial"/>
                <w:sz w:val="16"/>
                <w:szCs w:val="16"/>
              </w:rPr>
              <w:t>06.10.2026</w:t>
            </w:r>
          </w:p>
        </w:tc>
        <w:tc>
          <w:tcPr>
            <w:tcW w:w="2581" w:type="dxa"/>
          </w:tcPr>
          <w:p w14:paraId="377AAF0F" w14:textId="77777777" w:rsidR="008F13B7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Blumenkohlcremesuppe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</w:p>
          <w:p w14:paraId="789AAC53" w14:textId="77777777" w:rsidR="008F13B7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***</w:t>
            </w:r>
          </w:p>
          <w:p w14:paraId="60D1D473" w14:textId="77777777" w:rsidR="008F13B7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Capuns Val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Lumnezia</w:t>
            </w:r>
            <w:proofErr w:type="spellEnd"/>
          </w:p>
          <w:p w14:paraId="6DAAAB6C" w14:textId="77777777" w:rsidR="008F13B7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6B771E35" w14:textId="5B3A7BC2" w:rsidR="008F13B7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bookmarkStart w:id="11" w:name="KF3TAG2TEIL1"/>
            <w:bookmarkEnd w:id="11"/>
            <w:r>
              <w:rPr>
                <w:rFonts w:ascii="Arial" w:hAnsi="Arial" w:cs="Arial"/>
                <w:sz w:val="16"/>
                <w:szCs w:val="16"/>
              </w:rPr>
              <w:t xml:space="preserve">Bouillon mit Peperoni </w:t>
            </w:r>
          </w:p>
          <w:p w14:paraId="53CEBD9B" w14:textId="77777777" w:rsidR="008F13B7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***</w:t>
            </w:r>
          </w:p>
          <w:p w14:paraId="6E17DF6E" w14:textId="5FA396F1" w:rsidR="008F13B7" w:rsidRPr="005D34A7" w:rsidRDefault="008F13B7" w:rsidP="008F13B7">
            <w:pPr>
              <w:rPr>
                <w:rFonts w:ascii="Arial" w:hAnsi="Arial" w:cs="Arial"/>
                <w:sz w:val="12"/>
                <w:szCs w:val="12"/>
              </w:rPr>
            </w:pPr>
            <w:bookmarkStart w:id="12" w:name="KF1TAG2TEIL1"/>
            <w:bookmarkEnd w:id="12"/>
            <w:proofErr w:type="spellStart"/>
            <w:r>
              <w:rPr>
                <w:rFonts w:ascii="Arial" w:hAnsi="Arial" w:cs="Arial"/>
                <w:sz w:val="16"/>
                <w:szCs w:val="16"/>
              </w:rPr>
              <w:t>Rippli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bookmarkStart w:id="13" w:name="KF1TAG2TEIL2"/>
            <w:bookmarkEnd w:id="13"/>
            <w:r>
              <w:rPr>
                <w:rFonts w:ascii="Arial" w:hAnsi="Arial" w:cs="Arial"/>
                <w:sz w:val="16"/>
                <w:szCs w:val="16"/>
              </w:rPr>
              <w:t>mit Senf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Schnittlauchkartoffeln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Sauerkraut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2693" w:type="dxa"/>
          </w:tcPr>
          <w:p w14:paraId="7DD8AA51" w14:textId="77777777" w:rsidR="008F13B7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bookmarkStart w:id="14" w:name="KF4TAG2TEIL1"/>
            <w:bookmarkEnd w:id="14"/>
            <w:r>
              <w:rPr>
                <w:rFonts w:ascii="Arial" w:hAnsi="Arial" w:cs="Arial"/>
                <w:sz w:val="16"/>
                <w:szCs w:val="16"/>
              </w:rPr>
              <w:t xml:space="preserve">Blumenkohlcremesuppe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</w:p>
          <w:p w14:paraId="7C0ADC55" w14:textId="77777777" w:rsidR="008F13B7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***</w:t>
            </w:r>
          </w:p>
          <w:p w14:paraId="0535560A" w14:textId="77777777" w:rsidR="008F13B7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bookmarkStart w:id="15" w:name="KF2TAG2TEIL1"/>
            <w:bookmarkEnd w:id="15"/>
            <w:r>
              <w:rPr>
                <w:rFonts w:ascii="Arial" w:hAnsi="Arial" w:cs="Arial"/>
                <w:sz w:val="16"/>
                <w:szCs w:val="16"/>
              </w:rPr>
              <w:t xml:space="preserve">Gebratene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Lammhuft</w:t>
            </w:r>
            <w:bookmarkStart w:id="16" w:name="KF2TAG2TEIL2"/>
            <w:bookmarkEnd w:id="16"/>
            <w:proofErr w:type="spellEnd"/>
          </w:p>
          <w:p w14:paraId="4A866E4F" w14:textId="237CC8F0" w:rsidR="008F13B7" w:rsidRPr="00464513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Chiantisauce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4,5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cremige Polenta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  <w:t>Kefen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  <w:bookmarkStart w:id="17" w:name="KF6TAG2TEIL1"/>
        <w:bookmarkEnd w:id="17"/>
      </w:tr>
      <w:tr w:rsidR="008F13B7" w:rsidRPr="003D718D" w14:paraId="0099AC2F" w14:textId="77777777" w:rsidTr="008F13B7">
        <w:trPr>
          <w:trHeight w:hRule="exact" w:val="1469"/>
        </w:trPr>
        <w:tc>
          <w:tcPr>
            <w:tcW w:w="1172" w:type="dxa"/>
          </w:tcPr>
          <w:p w14:paraId="4A719807" w14:textId="77777777" w:rsidR="008F13B7" w:rsidRPr="00464513" w:rsidRDefault="008F13B7" w:rsidP="008F13B7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</w:p>
          <w:p w14:paraId="02E21E16" w14:textId="77777777" w:rsidR="008F13B7" w:rsidRPr="00464513" w:rsidRDefault="008F13B7" w:rsidP="008F13B7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r w:rsidRPr="00464513">
              <w:rPr>
                <w:rFonts w:ascii="Arial" w:hAnsi="Arial"/>
                <w:sz w:val="16"/>
                <w:szCs w:val="16"/>
              </w:rPr>
              <w:t>Mittwoch</w:t>
            </w:r>
          </w:p>
          <w:p w14:paraId="37A8E7CB" w14:textId="27DCFE60" w:rsidR="008F13B7" w:rsidRPr="00464513" w:rsidRDefault="008F13B7" w:rsidP="008F13B7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bookmarkStart w:id="18" w:name="Tag3"/>
            <w:bookmarkEnd w:id="18"/>
            <w:r>
              <w:rPr>
                <w:rFonts w:ascii="Arial" w:hAnsi="Arial"/>
                <w:sz w:val="16"/>
                <w:szCs w:val="16"/>
              </w:rPr>
              <w:t>07.10.2026</w:t>
            </w:r>
          </w:p>
        </w:tc>
        <w:tc>
          <w:tcPr>
            <w:tcW w:w="2581" w:type="dxa"/>
          </w:tcPr>
          <w:p w14:paraId="6CD039FC" w14:textId="77777777" w:rsidR="008F13B7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Tomatencremesuppe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</w:p>
          <w:p w14:paraId="0B4D5C34" w14:textId="77777777" w:rsidR="008F13B7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  <w:t>Vegane Bratwurst</w:t>
            </w:r>
          </w:p>
          <w:p w14:paraId="7715FD0C" w14:textId="31D700D9" w:rsidR="008F13B7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Zwiebelsauce </w:t>
            </w:r>
            <w:r>
              <w:rPr>
                <w:rFonts w:ascii="Arial" w:hAnsi="Arial" w:cs="Arial"/>
                <w:sz w:val="12"/>
                <w:szCs w:val="12"/>
              </w:rPr>
              <w:t>4,5</w:t>
            </w:r>
            <w:r>
              <w:rPr>
                <w:rFonts w:ascii="Arial" w:hAnsi="Arial" w:cs="Arial"/>
                <w:sz w:val="16"/>
                <w:szCs w:val="16"/>
              </w:rPr>
              <w:br/>
              <w:t>Trockenreis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buntes Mischgemüse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2977" w:type="dxa"/>
          </w:tcPr>
          <w:p w14:paraId="79B18F54" w14:textId="58B6C7A5" w:rsidR="008F13B7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bookmarkStart w:id="19" w:name="KF3TAG3TEIL1"/>
            <w:bookmarkEnd w:id="19"/>
            <w:r>
              <w:rPr>
                <w:rFonts w:ascii="Arial" w:hAnsi="Arial" w:cs="Arial"/>
                <w:sz w:val="16"/>
                <w:szCs w:val="16"/>
              </w:rPr>
              <w:t xml:space="preserve">Bouillon mit Eierstich </w:t>
            </w:r>
            <w:r>
              <w:rPr>
                <w:rFonts w:ascii="Arial" w:hAnsi="Arial" w:cs="Arial"/>
                <w:sz w:val="12"/>
                <w:szCs w:val="12"/>
              </w:rPr>
              <w:t>3</w:t>
            </w:r>
          </w:p>
          <w:p w14:paraId="2BD478DC" w14:textId="77777777" w:rsidR="008F13B7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***</w:t>
            </w:r>
          </w:p>
          <w:p w14:paraId="0B57A588" w14:textId="2F36FD1F" w:rsidR="008F13B7" w:rsidRPr="00464513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bookmarkStart w:id="20" w:name="KF1TAG3TEIL1"/>
            <w:bookmarkEnd w:id="20"/>
            <w:r>
              <w:rPr>
                <w:rFonts w:ascii="Arial" w:hAnsi="Arial" w:cs="Arial"/>
                <w:sz w:val="16"/>
                <w:szCs w:val="16"/>
              </w:rPr>
              <w:t xml:space="preserve">Geschnetzeltes Reh </w:t>
            </w:r>
            <w:bookmarkStart w:id="21" w:name="KF1TAG3TEIL2"/>
            <w:bookmarkEnd w:id="21"/>
            <w:proofErr w:type="spellStart"/>
            <w:r>
              <w:rPr>
                <w:rFonts w:ascii="Arial" w:hAnsi="Arial" w:cs="Arial"/>
                <w:sz w:val="16"/>
                <w:szCs w:val="16"/>
              </w:rPr>
              <w:t>Jägerart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4,5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hausgemachte Spätzli </w:t>
            </w:r>
            <w:r>
              <w:rPr>
                <w:rFonts w:ascii="Arial" w:hAnsi="Arial" w:cs="Arial"/>
                <w:sz w:val="12"/>
                <w:szCs w:val="12"/>
              </w:rPr>
              <w:t>1,2,3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glasierter Rosenkohl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2693" w:type="dxa"/>
          </w:tcPr>
          <w:p w14:paraId="727D1C4C" w14:textId="77777777" w:rsidR="008F13B7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bookmarkStart w:id="22" w:name="KF4TAG3TEIL1"/>
            <w:bookmarkEnd w:id="22"/>
            <w:r>
              <w:rPr>
                <w:rFonts w:ascii="Arial" w:hAnsi="Arial" w:cs="Arial"/>
                <w:sz w:val="16"/>
                <w:szCs w:val="16"/>
              </w:rPr>
              <w:t xml:space="preserve">Tomatencremesuppe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</w:p>
          <w:p w14:paraId="7904CA86" w14:textId="77777777" w:rsidR="008F13B7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bookmarkStart w:id="23" w:name="KF2TAG3TEIL1"/>
            <w:bookmarkEnd w:id="23"/>
            <w:proofErr w:type="spellStart"/>
            <w:r>
              <w:rPr>
                <w:rFonts w:ascii="Arial" w:hAnsi="Arial" w:cs="Arial"/>
                <w:sz w:val="16"/>
                <w:szCs w:val="16"/>
              </w:rPr>
              <w:t>Buntbarschspiessli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mit Limette</w:t>
            </w:r>
            <w:bookmarkStart w:id="24" w:name="KF2TAG3TEIL2"/>
            <w:bookmarkEnd w:id="24"/>
          </w:p>
          <w:p w14:paraId="07807C0A" w14:textId="44D6A1AA" w:rsidR="008F13B7" w:rsidRPr="00464513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Jus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meuniere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4,5,7</w:t>
            </w:r>
            <w:r>
              <w:rPr>
                <w:rFonts w:ascii="Arial" w:hAnsi="Arial" w:cs="Arial"/>
                <w:sz w:val="16"/>
                <w:szCs w:val="16"/>
              </w:rPr>
              <w:br/>
              <w:t>Trockenreis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buntes Mischgemüse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  <w:bookmarkStart w:id="25" w:name="KF6TAG3TEIL1"/>
        <w:bookmarkEnd w:id="25"/>
      </w:tr>
      <w:tr w:rsidR="008F13B7" w:rsidRPr="003D718D" w14:paraId="170AC938" w14:textId="77777777" w:rsidTr="008F13B7">
        <w:trPr>
          <w:trHeight w:hRule="exact" w:val="1491"/>
        </w:trPr>
        <w:tc>
          <w:tcPr>
            <w:tcW w:w="1172" w:type="dxa"/>
          </w:tcPr>
          <w:p w14:paraId="226F347C" w14:textId="77777777" w:rsidR="008F13B7" w:rsidRPr="00464513" w:rsidRDefault="008F13B7" w:rsidP="008F13B7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</w:p>
          <w:p w14:paraId="1F3D2F60" w14:textId="77777777" w:rsidR="008F13B7" w:rsidRPr="00464513" w:rsidRDefault="008F13B7" w:rsidP="008F13B7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r w:rsidRPr="00464513">
              <w:rPr>
                <w:rFonts w:ascii="Arial" w:hAnsi="Arial"/>
                <w:sz w:val="16"/>
                <w:szCs w:val="16"/>
              </w:rPr>
              <w:t>Donnerstag</w:t>
            </w:r>
          </w:p>
          <w:p w14:paraId="094F28F1" w14:textId="377634D6" w:rsidR="008F13B7" w:rsidRPr="00464513" w:rsidRDefault="008F13B7" w:rsidP="008F13B7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bookmarkStart w:id="26" w:name="Tag4"/>
            <w:bookmarkEnd w:id="26"/>
            <w:r>
              <w:rPr>
                <w:rFonts w:ascii="Arial" w:hAnsi="Arial"/>
                <w:sz w:val="16"/>
                <w:szCs w:val="16"/>
              </w:rPr>
              <w:t>08.10.2026</w:t>
            </w:r>
          </w:p>
        </w:tc>
        <w:tc>
          <w:tcPr>
            <w:tcW w:w="2581" w:type="dxa"/>
          </w:tcPr>
          <w:p w14:paraId="20484306" w14:textId="77777777" w:rsidR="008F13B7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Gemüsesuppe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br/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Yasoyaragout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Pepi</w:t>
            </w:r>
          </w:p>
          <w:p w14:paraId="0F400DE1" w14:textId="77777777" w:rsidR="008F13B7" w:rsidRPr="00464513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Ebly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Fenchel mit Käse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  <w:p w14:paraId="75325CD5" w14:textId="77777777" w:rsidR="008F13B7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37547100" w14:textId="72F3272A" w:rsidR="008F13B7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bookmarkStart w:id="27" w:name="KF3TAG4TEIL1"/>
            <w:bookmarkEnd w:id="27"/>
            <w:r>
              <w:rPr>
                <w:rFonts w:ascii="Arial" w:hAnsi="Arial" w:cs="Arial"/>
                <w:sz w:val="16"/>
                <w:szCs w:val="16"/>
              </w:rPr>
              <w:t xml:space="preserve">Gemüsesuppe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bookmarkStart w:id="28" w:name="KF1TAG4TEIL1"/>
            <w:bookmarkEnd w:id="28"/>
            <w:r>
              <w:rPr>
                <w:rFonts w:ascii="Arial" w:hAnsi="Arial" w:cs="Arial"/>
                <w:sz w:val="16"/>
                <w:szCs w:val="16"/>
              </w:rPr>
              <w:t>Braunes Schweinsragout</w:t>
            </w:r>
            <w:bookmarkStart w:id="29" w:name="KF1TAG4TEIL2"/>
            <w:bookmarkEnd w:id="29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4,5</w:t>
            </w:r>
          </w:p>
          <w:p w14:paraId="5811A134" w14:textId="63C9249C" w:rsidR="008F13B7" w:rsidRPr="00464513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Ebly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Fenchel mit Käse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</w:p>
        </w:tc>
        <w:tc>
          <w:tcPr>
            <w:tcW w:w="2693" w:type="dxa"/>
          </w:tcPr>
          <w:p w14:paraId="69D3509F" w14:textId="77777777" w:rsidR="008F13B7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bookmarkStart w:id="30" w:name="KF4TAG4TEIL1"/>
            <w:bookmarkEnd w:id="30"/>
            <w:r>
              <w:rPr>
                <w:rFonts w:ascii="Arial" w:hAnsi="Arial" w:cs="Arial"/>
                <w:sz w:val="16"/>
                <w:szCs w:val="16"/>
              </w:rPr>
              <w:t xml:space="preserve">Bouillon mit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Eifäden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br/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bookmarkStart w:id="31" w:name="KF2TAG4TEIL1"/>
            <w:bookmarkEnd w:id="31"/>
            <w:r>
              <w:rPr>
                <w:rFonts w:ascii="Arial" w:hAnsi="Arial" w:cs="Arial"/>
                <w:sz w:val="16"/>
                <w:szCs w:val="16"/>
              </w:rPr>
              <w:t>Trutenschnitzel</w:t>
            </w:r>
            <w:bookmarkStart w:id="32" w:name="KF2TAG4TEIL2"/>
            <w:bookmarkEnd w:id="32"/>
          </w:p>
          <w:p w14:paraId="3350E916" w14:textId="10353D6C" w:rsidR="008F13B7" w:rsidRPr="00464513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Rahmsauce </w:t>
            </w:r>
            <w:r>
              <w:rPr>
                <w:rFonts w:ascii="Arial" w:hAnsi="Arial" w:cs="Arial"/>
                <w:sz w:val="12"/>
                <w:szCs w:val="12"/>
              </w:rPr>
              <w:t>1,2,4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Nudeln </w:t>
            </w:r>
            <w:r>
              <w:rPr>
                <w:rFonts w:ascii="Arial" w:hAnsi="Arial" w:cs="Arial"/>
                <w:sz w:val="12"/>
                <w:szCs w:val="12"/>
              </w:rPr>
              <w:t>1,2,3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glasierte Rüebli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  <w:bookmarkStart w:id="33" w:name="KF6TAG4TEIL1"/>
        <w:bookmarkEnd w:id="33"/>
      </w:tr>
      <w:tr w:rsidR="008F13B7" w:rsidRPr="003D718D" w14:paraId="622D72B1" w14:textId="77777777" w:rsidTr="008F13B7">
        <w:trPr>
          <w:trHeight w:hRule="exact" w:val="1384"/>
        </w:trPr>
        <w:tc>
          <w:tcPr>
            <w:tcW w:w="1172" w:type="dxa"/>
          </w:tcPr>
          <w:p w14:paraId="13D61A6D" w14:textId="77777777" w:rsidR="008F13B7" w:rsidRPr="00464513" w:rsidRDefault="008F13B7" w:rsidP="008F13B7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</w:p>
          <w:p w14:paraId="17C07A1A" w14:textId="77777777" w:rsidR="008F13B7" w:rsidRPr="00464513" w:rsidRDefault="008F13B7" w:rsidP="008F13B7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r w:rsidRPr="00464513">
              <w:rPr>
                <w:rFonts w:ascii="Arial" w:hAnsi="Arial"/>
                <w:sz w:val="16"/>
                <w:szCs w:val="16"/>
              </w:rPr>
              <w:t>Freitag</w:t>
            </w:r>
          </w:p>
          <w:p w14:paraId="4E18FB41" w14:textId="725B7D09" w:rsidR="008F13B7" w:rsidRPr="00464513" w:rsidRDefault="008F13B7" w:rsidP="008F13B7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bookmarkStart w:id="34" w:name="Tag5"/>
            <w:bookmarkEnd w:id="34"/>
            <w:r>
              <w:rPr>
                <w:rFonts w:ascii="Arial" w:hAnsi="Arial"/>
                <w:sz w:val="16"/>
                <w:szCs w:val="16"/>
              </w:rPr>
              <w:t>09.10.2026</w:t>
            </w:r>
          </w:p>
        </w:tc>
        <w:tc>
          <w:tcPr>
            <w:tcW w:w="2581" w:type="dxa"/>
          </w:tcPr>
          <w:p w14:paraId="27613C45" w14:textId="77777777" w:rsidR="008F13B7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Haferkernsuppe </w:t>
            </w:r>
            <w:r>
              <w:rPr>
                <w:rFonts w:ascii="Arial" w:hAnsi="Arial" w:cs="Arial"/>
                <w:sz w:val="12"/>
                <w:szCs w:val="12"/>
              </w:rPr>
              <w:t>1,2</w:t>
            </w:r>
            <w:r>
              <w:rPr>
                <w:rFonts w:ascii="Arial" w:hAnsi="Arial" w:cs="Arial"/>
                <w:sz w:val="16"/>
                <w:szCs w:val="16"/>
              </w:rPr>
              <w:br/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  <w:t>Weizenbällchen</w:t>
            </w:r>
          </w:p>
          <w:p w14:paraId="4CA380EE" w14:textId="5851DA23" w:rsidR="008F13B7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Tomatensauce</w:t>
            </w:r>
            <w:r>
              <w:rPr>
                <w:rFonts w:ascii="Arial" w:hAnsi="Arial" w:cs="Arial"/>
                <w:sz w:val="16"/>
                <w:szCs w:val="16"/>
              </w:rPr>
              <w:br/>
              <w:t>Mix - Reis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2977" w:type="dxa"/>
          </w:tcPr>
          <w:p w14:paraId="34C57323" w14:textId="3E4DE052" w:rsidR="008F13B7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bookmarkStart w:id="35" w:name="KF3TAG5TEIL1"/>
            <w:bookmarkEnd w:id="35"/>
            <w:r>
              <w:rPr>
                <w:rFonts w:ascii="Arial" w:hAnsi="Arial" w:cs="Arial"/>
                <w:sz w:val="16"/>
                <w:szCs w:val="16"/>
              </w:rPr>
              <w:t xml:space="preserve">Gemüsebrühe mit Sellerie </w:t>
            </w:r>
            <w:r>
              <w:rPr>
                <w:rFonts w:ascii="Arial" w:hAnsi="Arial" w:cs="Arial"/>
                <w:sz w:val="12"/>
                <w:szCs w:val="12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br/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bookmarkStart w:id="36" w:name="KF1TAG5TEIL1"/>
            <w:bookmarkEnd w:id="36"/>
            <w:r>
              <w:rPr>
                <w:rFonts w:ascii="Arial" w:hAnsi="Arial" w:cs="Arial"/>
                <w:sz w:val="16"/>
                <w:szCs w:val="16"/>
              </w:rPr>
              <w:t>Hirschpfeffer</w:t>
            </w:r>
            <w:bookmarkStart w:id="37" w:name="KF1TAG5TEIL2"/>
            <w:bookmarkEnd w:id="37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4,5</w:t>
            </w:r>
          </w:p>
          <w:p w14:paraId="53B27E69" w14:textId="3B57FA47" w:rsidR="008F13B7" w:rsidRPr="00464513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Semmelknödel </w:t>
            </w:r>
            <w:r>
              <w:rPr>
                <w:rFonts w:ascii="Arial" w:hAnsi="Arial" w:cs="Arial"/>
                <w:sz w:val="12"/>
                <w:szCs w:val="12"/>
              </w:rPr>
              <w:t>1,2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gedünsteter Weisskohl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2693" w:type="dxa"/>
          </w:tcPr>
          <w:p w14:paraId="62D9BB8C" w14:textId="77777777" w:rsidR="008F13B7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bookmarkStart w:id="38" w:name="KF4TAG5TEIL1"/>
            <w:bookmarkEnd w:id="38"/>
            <w:r>
              <w:rPr>
                <w:rFonts w:ascii="Arial" w:hAnsi="Arial" w:cs="Arial"/>
                <w:sz w:val="16"/>
                <w:szCs w:val="16"/>
              </w:rPr>
              <w:t xml:space="preserve">Haferkernsuppe </w:t>
            </w:r>
            <w:r>
              <w:rPr>
                <w:rFonts w:ascii="Arial" w:hAnsi="Arial" w:cs="Arial"/>
                <w:sz w:val="12"/>
                <w:szCs w:val="12"/>
              </w:rPr>
              <w:t>1,2</w:t>
            </w:r>
            <w:r>
              <w:rPr>
                <w:rFonts w:ascii="Arial" w:hAnsi="Arial" w:cs="Arial"/>
                <w:sz w:val="16"/>
                <w:szCs w:val="16"/>
              </w:rPr>
              <w:br/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bookmarkStart w:id="39" w:name="KF2TAG5TEIL1"/>
            <w:bookmarkEnd w:id="39"/>
            <w:r>
              <w:rPr>
                <w:rFonts w:ascii="Arial" w:hAnsi="Arial" w:cs="Arial"/>
                <w:sz w:val="16"/>
                <w:szCs w:val="16"/>
              </w:rPr>
              <w:t>Lachsfilet</w:t>
            </w:r>
            <w:bookmarkStart w:id="40" w:name="KF2TAG5TEIL2"/>
            <w:bookmarkEnd w:id="40"/>
          </w:p>
          <w:p w14:paraId="77695AF6" w14:textId="238FD87D" w:rsidR="008F13B7" w:rsidRPr="00464513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Safransauce </w:t>
            </w:r>
            <w:r>
              <w:rPr>
                <w:rFonts w:ascii="Arial" w:hAnsi="Arial" w:cs="Arial"/>
                <w:sz w:val="12"/>
                <w:szCs w:val="12"/>
              </w:rPr>
              <w:t>1,2,4,7</w:t>
            </w:r>
            <w:r>
              <w:rPr>
                <w:rFonts w:ascii="Arial" w:hAnsi="Arial" w:cs="Arial"/>
                <w:sz w:val="16"/>
                <w:szCs w:val="16"/>
              </w:rPr>
              <w:br/>
              <w:t>Mix - Reis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Blattspinat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</w:p>
        </w:tc>
        <w:bookmarkStart w:id="41" w:name="KF6TAG5TEIL1"/>
        <w:bookmarkEnd w:id="41"/>
      </w:tr>
      <w:tr w:rsidR="008F13B7" w:rsidRPr="003D718D" w14:paraId="1561A71F" w14:textId="77777777" w:rsidTr="008F13B7">
        <w:trPr>
          <w:trHeight w:hRule="exact" w:val="1421"/>
        </w:trPr>
        <w:tc>
          <w:tcPr>
            <w:tcW w:w="1172" w:type="dxa"/>
          </w:tcPr>
          <w:p w14:paraId="0495CDE4" w14:textId="77777777" w:rsidR="008F13B7" w:rsidRPr="00464513" w:rsidRDefault="008F13B7" w:rsidP="008F13B7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</w:p>
          <w:p w14:paraId="0208524A" w14:textId="77777777" w:rsidR="008F13B7" w:rsidRPr="00464513" w:rsidRDefault="008F13B7" w:rsidP="008F13B7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r w:rsidRPr="00464513">
              <w:rPr>
                <w:rFonts w:ascii="Arial" w:hAnsi="Arial"/>
                <w:sz w:val="16"/>
                <w:szCs w:val="16"/>
              </w:rPr>
              <w:t>Samstag</w:t>
            </w:r>
          </w:p>
          <w:p w14:paraId="144985AD" w14:textId="6F934D8D" w:rsidR="008F13B7" w:rsidRPr="00464513" w:rsidRDefault="008F13B7" w:rsidP="008F13B7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bookmarkStart w:id="42" w:name="Tag6"/>
            <w:bookmarkEnd w:id="42"/>
            <w:r>
              <w:rPr>
                <w:rFonts w:ascii="Arial" w:hAnsi="Arial"/>
                <w:sz w:val="16"/>
                <w:szCs w:val="16"/>
              </w:rPr>
              <w:t>10.10.2026</w:t>
            </w:r>
          </w:p>
        </w:tc>
        <w:tc>
          <w:tcPr>
            <w:tcW w:w="2581" w:type="dxa"/>
          </w:tcPr>
          <w:p w14:paraId="69CA42DA" w14:textId="572A5DF6" w:rsidR="008F13B7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Spinatcremesuppe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Gemüseweggen </w:t>
            </w:r>
            <w:r>
              <w:rPr>
                <w:rFonts w:ascii="Arial" w:hAnsi="Arial" w:cs="Arial"/>
                <w:sz w:val="12"/>
                <w:szCs w:val="12"/>
              </w:rPr>
              <w:t>1,2,3</w:t>
            </w:r>
          </w:p>
        </w:tc>
        <w:tc>
          <w:tcPr>
            <w:tcW w:w="2977" w:type="dxa"/>
          </w:tcPr>
          <w:p w14:paraId="063C32B2" w14:textId="272C4E72" w:rsidR="008F13B7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bookmarkStart w:id="43" w:name="KF3TAG6TEIL1"/>
            <w:bookmarkEnd w:id="43"/>
            <w:r>
              <w:rPr>
                <w:rFonts w:ascii="Arial" w:hAnsi="Arial" w:cs="Arial"/>
                <w:sz w:val="16"/>
                <w:szCs w:val="16"/>
              </w:rPr>
              <w:t xml:space="preserve">Bouillon mit Linsen </w:t>
            </w:r>
            <w:r>
              <w:rPr>
                <w:rFonts w:ascii="Arial" w:hAnsi="Arial" w:cs="Arial"/>
                <w:sz w:val="16"/>
                <w:szCs w:val="16"/>
              </w:rPr>
              <w:br/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bookmarkStart w:id="44" w:name="KF1TAG6TEIL1"/>
            <w:bookmarkEnd w:id="44"/>
            <w:r>
              <w:rPr>
                <w:rFonts w:ascii="Arial" w:hAnsi="Arial" w:cs="Arial"/>
                <w:sz w:val="16"/>
                <w:szCs w:val="16"/>
              </w:rPr>
              <w:t>Gebratene Pouletbrust</w:t>
            </w:r>
            <w:bookmarkStart w:id="45" w:name="KF1TAG6TEIL2"/>
            <w:bookmarkEnd w:id="45"/>
          </w:p>
          <w:p w14:paraId="4C5E11F4" w14:textId="47771AD1" w:rsidR="008F13B7" w:rsidRPr="00464513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Barbecue Sauce </w:t>
            </w:r>
            <w:r>
              <w:rPr>
                <w:rFonts w:ascii="Arial" w:hAnsi="Arial" w:cs="Arial"/>
                <w:sz w:val="12"/>
                <w:szCs w:val="12"/>
              </w:rPr>
              <w:t>4,5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Röstigaletten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br/>
              <w:t xml:space="preserve">gedünstete Zucchetti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2693" w:type="dxa"/>
          </w:tcPr>
          <w:p w14:paraId="63848932" w14:textId="77777777" w:rsidR="008F13B7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bookmarkStart w:id="46" w:name="KF4TAG6TEIL1"/>
            <w:bookmarkEnd w:id="46"/>
            <w:r>
              <w:rPr>
                <w:rFonts w:ascii="Arial" w:hAnsi="Arial" w:cs="Arial"/>
                <w:sz w:val="16"/>
                <w:szCs w:val="16"/>
              </w:rPr>
              <w:t xml:space="preserve">Spinatcremesuppe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bookmarkStart w:id="47" w:name="KF2TAG6TEIL1"/>
            <w:bookmarkEnd w:id="47"/>
            <w:r>
              <w:rPr>
                <w:rFonts w:ascii="Arial" w:hAnsi="Arial" w:cs="Arial"/>
                <w:sz w:val="16"/>
                <w:szCs w:val="16"/>
              </w:rPr>
              <w:t>Kalbsgeschnetzeltes</w:t>
            </w:r>
          </w:p>
          <w:p w14:paraId="6E903BB9" w14:textId="77777777" w:rsidR="008F13B7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 Paprikarahmsauce</w:t>
            </w:r>
            <w:bookmarkStart w:id="48" w:name="KF2TAG6TEIL2"/>
            <w:bookmarkEnd w:id="48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1,2,4</w:t>
            </w:r>
          </w:p>
          <w:p w14:paraId="0A586D3E" w14:textId="3F4CA256" w:rsidR="008F13B7" w:rsidRPr="00464513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Teigwaren </w:t>
            </w:r>
            <w:r>
              <w:rPr>
                <w:rFonts w:ascii="Arial" w:hAnsi="Arial" w:cs="Arial"/>
                <w:sz w:val="12"/>
                <w:szCs w:val="12"/>
              </w:rPr>
              <w:t>1,2,3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Romanesco mit Brösmeli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  <w:bookmarkStart w:id="49" w:name="KF6TAG6TEIL1"/>
        <w:bookmarkEnd w:id="49"/>
      </w:tr>
      <w:tr w:rsidR="008F13B7" w:rsidRPr="00C55BB2" w14:paraId="169F5383" w14:textId="77777777" w:rsidTr="008F13B7">
        <w:trPr>
          <w:trHeight w:hRule="exact" w:val="1443"/>
        </w:trPr>
        <w:tc>
          <w:tcPr>
            <w:tcW w:w="1172" w:type="dxa"/>
          </w:tcPr>
          <w:p w14:paraId="5E550024" w14:textId="77777777" w:rsidR="008F13B7" w:rsidRPr="00464513" w:rsidRDefault="008F13B7" w:rsidP="008F13B7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</w:p>
          <w:p w14:paraId="7DF34189" w14:textId="77777777" w:rsidR="008F13B7" w:rsidRPr="00464513" w:rsidRDefault="008F13B7" w:rsidP="008F13B7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r w:rsidRPr="00464513">
              <w:rPr>
                <w:rFonts w:ascii="Arial" w:hAnsi="Arial"/>
                <w:sz w:val="16"/>
                <w:szCs w:val="16"/>
              </w:rPr>
              <w:t>Sonntag</w:t>
            </w:r>
          </w:p>
          <w:p w14:paraId="78262A83" w14:textId="50059E5B" w:rsidR="008F13B7" w:rsidRPr="00464513" w:rsidRDefault="008F13B7" w:rsidP="008F13B7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bookmarkStart w:id="50" w:name="Tag7"/>
            <w:bookmarkEnd w:id="50"/>
            <w:r>
              <w:rPr>
                <w:rFonts w:ascii="Arial" w:hAnsi="Arial"/>
                <w:sz w:val="16"/>
                <w:szCs w:val="16"/>
              </w:rPr>
              <w:t>11.10.2026</w:t>
            </w:r>
          </w:p>
        </w:tc>
        <w:tc>
          <w:tcPr>
            <w:tcW w:w="2581" w:type="dxa"/>
          </w:tcPr>
          <w:p w14:paraId="0F6379C4" w14:textId="77777777" w:rsidR="008F13B7" w:rsidRDefault="008F13B7" w:rsidP="008F13B7">
            <w:pPr>
              <w:rPr>
                <w:rFonts w:ascii="Arial" w:hAnsi="Arial" w:cs="Arial"/>
                <w:sz w:val="16"/>
                <w:szCs w:val="16"/>
                <w:lang w:val="it-CH"/>
              </w:rPr>
            </w:pPr>
            <w:proofErr w:type="spellStart"/>
            <w:r w:rsidRPr="005D34A7">
              <w:rPr>
                <w:rFonts w:ascii="Arial" w:hAnsi="Arial" w:cs="Arial"/>
                <w:sz w:val="16"/>
                <w:szCs w:val="16"/>
                <w:lang w:val="it-CH"/>
              </w:rPr>
              <w:t>Kürbissuppe</w:t>
            </w:r>
            <w:proofErr w:type="spellEnd"/>
            <w:r w:rsidRPr="005D34A7">
              <w:rPr>
                <w:rFonts w:ascii="Arial" w:hAnsi="Arial" w:cs="Arial"/>
                <w:sz w:val="16"/>
                <w:szCs w:val="16"/>
                <w:lang w:val="it-CH"/>
              </w:rPr>
              <w:t xml:space="preserve"> </w:t>
            </w:r>
            <w:r w:rsidRPr="005D34A7">
              <w:rPr>
                <w:rFonts w:ascii="Arial" w:hAnsi="Arial" w:cs="Arial"/>
                <w:sz w:val="12"/>
                <w:szCs w:val="12"/>
                <w:lang w:val="it-CH"/>
              </w:rPr>
              <w:t>2</w:t>
            </w:r>
            <w:r w:rsidRPr="005D34A7">
              <w:rPr>
                <w:rFonts w:ascii="Arial" w:hAnsi="Arial" w:cs="Arial"/>
                <w:sz w:val="16"/>
                <w:szCs w:val="16"/>
                <w:lang w:val="it-CH"/>
              </w:rPr>
              <w:br/>
              <w:t>***</w:t>
            </w:r>
            <w:r w:rsidRPr="005D34A7">
              <w:rPr>
                <w:rFonts w:ascii="Arial" w:hAnsi="Arial" w:cs="Arial"/>
                <w:sz w:val="16"/>
                <w:szCs w:val="16"/>
                <w:lang w:val="it-CH"/>
              </w:rPr>
              <w:br/>
            </w:r>
            <w:proofErr w:type="spellStart"/>
            <w:r w:rsidRPr="005D34A7">
              <w:rPr>
                <w:rFonts w:ascii="Arial" w:hAnsi="Arial" w:cs="Arial"/>
                <w:sz w:val="16"/>
                <w:szCs w:val="16"/>
                <w:lang w:val="it-CH"/>
              </w:rPr>
              <w:t>Gemüsepiccata</w:t>
            </w:r>
            <w:proofErr w:type="spellEnd"/>
          </w:p>
          <w:p w14:paraId="6CD913F4" w14:textId="76430E0B" w:rsidR="008F13B7" w:rsidRPr="00C55BB2" w:rsidRDefault="008F13B7" w:rsidP="008F13B7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proofErr w:type="spellStart"/>
            <w:r w:rsidRPr="005D34A7">
              <w:rPr>
                <w:rFonts w:ascii="Arial" w:hAnsi="Arial" w:cs="Arial"/>
                <w:sz w:val="16"/>
                <w:szCs w:val="16"/>
                <w:lang w:val="it-CH"/>
              </w:rPr>
              <w:t>Tomatenspaghetti</w:t>
            </w:r>
            <w:proofErr w:type="spellEnd"/>
            <w:r w:rsidRPr="005D34A7">
              <w:rPr>
                <w:rFonts w:ascii="Arial" w:hAnsi="Arial" w:cs="Arial"/>
                <w:sz w:val="16"/>
                <w:szCs w:val="16"/>
                <w:lang w:val="it-CH"/>
              </w:rPr>
              <w:t xml:space="preserve"> </w:t>
            </w:r>
            <w:r w:rsidRPr="005D34A7">
              <w:rPr>
                <w:rFonts w:ascii="Arial" w:hAnsi="Arial" w:cs="Arial"/>
                <w:sz w:val="12"/>
                <w:szCs w:val="12"/>
                <w:lang w:val="it-CH"/>
              </w:rPr>
              <w:t>2</w:t>
            </w:r>
            <w:r w:rsidRPr="005D34A7">
              <w:rPr>
                <w:rFonts w:ascii="Arial" w:hAnsi="Arial" w:cs="Arial"/>
                <w:sz w:val="16"/>
                <w:szCs w:val="16"/>
                <w:lang w:val="it-CH"/>
              </w:rPr>
              <w:br/>
            </w:r>
            <w:proofErr w:type="spellStart"/>
            <w:r w:rsidRPr="005D34A7">
              <w:rPr>
                <w:rFonts w:ascii="Arial" w:hAnsi="Arial" w:cs="Arial"/>
                <w:sz w:val="16"/>
                <w:szCs w:val="16"/>
                <w:lang w:val="it-CH"/>
              </w:rPr>
              <w:t>Venezianisches</w:t>
            </w:r>
            <w:proofErr w:type="spellEnd"/>
            <w:r w:rsidRPr="005D34A7">
              <w:rPr>
                <w:rFonts w:ascii="Arial" w:hAnsi="Arial" w:cs="Arial"/>
                <w:sz w:val="16"/>
                <w:szCs w:val="16"/>
                <w:lang w:val="it-CH"/>
              </w:rPr>
              <w:t xml:space="preserve"> </w:t>
            </w:r>
            <w:proofErr w:type="spellStart"/>
            <w:r w:rsidRPr="005D34A7">
              <w:rPr>
                <w:rFonts w:ascii="Arial" w:hAnsi="Arial" w:cs="Arial"/>
                <w:sz w:val="16"/>
                <w:szCs w:val="16"/>
                <w:lang w:val="it-CH"/>
              </w:rPr>
              <w:t>Gemüse</w:t>
            </w:r>
            <w:proofErr w:type="spellEnd"/>
            <w:r w:rsidRPr="005D34A7">
              <w:rPr>
                <w:rFonts w:ascii="Arial" w:hAnsi="Arial" w:cs="Arial"/>
                <w:sz w:val="16"/>
                <w:szCs w:val="16"/>
                <w:lang w:val="it-CH"/>
              </w:rPr>
              <w:br/>
            </w:r>
          </w:p>
        </w:tc>
        <w:tc>
          <w:tcPr>
            <w:tcW w:w="2977" w:type="dxa"/>
          </w:tcPr>
          <w:p w14:paraId="4849C309" w14:textId="24445762" w:rsidR="008F13B7" w:rsidRPr="00C55BB2" w:rsidRDefault="008F13B7" w:rsidP="008F13B7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bookmarkStart w:id="51" w:name="KF3TAG7TEIL1"/>
            <w:bookmarkEnd w:id="51"/>
            <w:proofErr w:type="spellStart"/>
            <w:r w:rsidRPr="00C55BB2">
              <w:rPr>
                <w:rFonts w:ascii="Arial" w:hAnsi="Arial" w:cs="Arial"/>
                <w:sz w:val="16"/>
                <w:szCs w:val="16"/>
                <w:lang w:val="it-IT"/>
              </w:rPr>
              <w:t>Kürbissuppe</w:t>
            </w:r>
            <w:proofErr w:type="spellEnd"/>
            <w:r w:rsidRPr="00C55BB2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r w:rsidRPr="00C55BB2">
              <w:rPr>
                <w:rFonts w:ascii="Arial" w:hAnsi="Arial" w:cs="Arial"/>
                <w:sz w:val="12"/>
                <w:szCs w:val="12"/>
                <w:lang w:val="it-IT"/>
              </w:rPr>
              <w:t>2</w:t>
            </w:r>
            <w:r w:rsidRPr="00C55BB2">
              <w:rPr>
                <w:rFonts w:ascii="Arial" w:hAnsi="Arial" w:cs="Arial"/>
                <w:sz w:val="16"/>
                <w:szCs w:val="16"/>
                <w:lang w:val="it-IT"/>
              </w:rPr>
              <w:br/>
              <w:t>***</w:t>
            </w:r>
            <w:r w:rsidRPr="00C55BB2">
              <w:rPr>
                <w:rFonts w:ascii="Arial" w:hAnsi="Arial" w:cs="Arial"/>
                <w:sz w:val="16"/>
                <w:szCs w:val="16"/>
                <w:lang w:val="it-IT"/>
              </w:rPr>
              <w:br/>
            </w:r>
            <w:bookmarkStart w:id="52" w:name="KF1TAG7TEIL1"/>
            <w:bookmarkEnd w:id="52"/>
            <w:proofErr w:type="spellStart"/>
            <w:r w:rsidRPr="00C55BB2">
              <w:rPr>
                <w:rFonts w:ascii="Arial" w:hAnsi="Arial" w:cs="Arial"/>
                <w:sz w:val="16"/>
                <w:szCs w:val="16"/>
                <w:lang w:val="it-IT"/>
              </w:rPr>
              <w:t>Schweinspiccata</w:t>
            </w:r>
            <w:bookmarkStart w:id="53" w:name="KF1TAG7TEIL2"/>
            <w:bookmarkEnd w:id="53"/>
            <w:proofErr w:type="spellEnd"/>
          </w:p>
          <w:p w14:paraId="0361F54F" w14:textId="53592143" w:rsidR="008F13B7" w:rsidRPr="00C55BB2" w:rsidRDefault="008F13B7" w:rsidP="008F13B7">
            <w:pPr>
              <w:rPr>
                <w:rFonts w:ascii="Arial" w:hAnsi="Arial" w:cs="Arial"/>
                <w:sz w:val="16"/>
                <w:szCs w:val="16"/>
                <w:lang w:val="it-IT"/>
              </w:rPr>
            </w:pPr>
            <w:proofErr w:type="spellStart"/>
            <w:r w:rsidRPr="00C55BB2">
              <w:rPr>
                <w:rFonts w:ascii="Arial" w:hAnsi="Arial" w:cs="Arial"/>
                <w:sz w:val="16"/>
                <w:szCs w:val="16"/>
                <w:lang w:val="it-IT"/>
              </w:rPr>
              <w:t>Tomatenspaghetti</w:t>
            </w:r>
            <w:proofErr w:type="spellEnd"/>
            <w:r w:rsidRPr="00C55BB2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r w:rsidRPr="00C55BB2">
              <w:rPr>
                <w:rFonts w:ascii="Arial" w:hAnsi="Arial" w:cs="Arial"/>
                <w:sz w:val="12"/>
                <w:szCs w:val="12"/>
                <w:lang w:val="it-IT"/>
              </w:rPr>
              <w:t>1,2,3</w:t>
            </w:r>
            <w:r w:rsidRPr="00C55BB2">
              <w:rPr>
                <w:rFonts w:ascii="Arial" w:hAnsi="Arial" w:cs="Arial"/>
                <w:sz w:val="16"/>
                <w:szCs w:val="16"/>
                <w:lang w:val="it-IT"/>
              </w:rPr>
              <w:br/>
            </w:r>
            <w:proofErr w:type="spellStart"/>
            <w:r w:rsidRPr="00C55BB2">
              <w:rPr>
                <w:rFonts w:ascii="Arial" w:hAnsi="Arial" w:cs="Arial"/>
                <w:sz w:val="16"/>
                <w:szCs w:val="16"/>
                <w:lang w:val="it-IT"/>
              </w:rPr>
              <w:t>Venezianisches</w:t>
            </w:r>
            <w:proofErr w:type="spellEnd"/>
            <w:r w:rsidRPr="00C55BB2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C55BB2">
              <w:rPr>
                <w:rFonts w:ascii="Arial" w:hAnsi="Arial" w:cs="Arial"/>
                <w:sz w:val="16"/>
                <w:szCs w:val="16"/>
                <w:lang w:val="it-IT"/>
              </w:rPr>
              <w:t>Gemüse</w:t>
            </w:r>
            <w:proofErr w:type="spellEnd"/>
          </w:p>
        </w:tc>
        <w:tc>
          <w:tcPr>
            <w:tcW w:w="2693" w:type="dxa"/>
          </w:tcPr>
          <w:p w14:paraId="6D46EA78" w14:textId="3458419C" w:rsidR="008F13B7" w:rsidRPr="00464513" w:rsidRDefault="008F13B7" w:rsidP="008F13B7">
            <w:pPr>
              <w:rPr>
                <w:rFonts w:ascii="Arial" w:hAnsi="Arial" w:cs="Arial"/>
                <w:sz w:val="16"/>
                <w:szCs w:val="16"/>
              </w:rPr>
            </w:pPr>
            <w:bookmarkStart w:id="54" w:name="KF4TAG7TEIL1"/>
            <w:bookmarkEnd w:id="54"/>
            <w:r>
              <w:rPr>
                <w:rFonts w:ascii="Arial" w:hAnsi="Arial" w:cs="Arial"/>
                <w:sz w:val="16"/>
                <w:szCs w:val="16"/>
              </w:rPr>
              <w:t xml:space="preserve">Bouillon mit Kräutern </w:t>
            </w:r>
            <w:r>
              <w:rPr>
                <w:rFonts w:ascii="Arial" w:hAnsi="Arial" w:cs="Arial"/>
                <w:sz w:val="16"/>
                <w:szCs w:val="16"/>
              </w:rPr>
              <w:br/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bookmarkStart w:id="55" w:name="KF2TAG7TEIL1"/>
            <w:bookmarkEnd w:id="55"/>
            <w:r>
              <w:rPr>
                <w:rFonts w:ascii="Arial" w:hAnsi="Arial" w:cs="Arial"/>
                <w:sz w:val="16"/>
                <w:szCs w:val="16"/>
              </w:rPr>
              <w:t xml:space="preserve">Mariniertes Rindfleischragout </w:t>
            </w:r>
            <w:r>
              <w:rPr>
                <w:rFonts w:ascii="Arial" w:hAnsi="Arial" w:cs="Arial"/>
                <w:sz w:val="12"/>
                <w:szCs w:val="12"/>
              </w:rPr>
              <w:t>4,5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bookmarkStart w:id="56" w:name="KF2TAG7TEIL2"/>
            <w:bookmarkEnd w:id="56"/>
            <w:proofErr w:type="spellStart"/>
            <w:r>
              <w:rPr>
                <w:rFonts w:ascii="Arial" w:hAnsi="Arial" w:cs="Arial"/>
                <w:sz w:val="16"/>
                <w:szCs w:val="16"/>
              </w:rPr>
              <w:t>Risoleekartoffeln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br/>
              <w:t xml:space="preserve">zarte Kohlraben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  <w:bookmarkStart w:id="57" w:name="KF6TAG7TEIL1"/>
        <w:bookmarkEnd w:id="57"/>
      </w:tr>
    </w:tbl>
    <w:tbl>
      <w:tblPr>
        <w:tblStyle w:val="Tabellenraster"/>
        <w:tblpPr w:leftFromText="141" w:rightFromText="141" w:vertAnchor="page" w:horzAnchor="margin" w:tblpY="15276"/>
        <w:tblW w:w="8222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5"/>
        <w:gridCol w:w="2577"/>
        <w:gridCol w:w="1985"/>
        <w:gridCol w:w="1275"/>
      </w:tblGrid>
      <w:tr w:rsidR="00691D1E" w:rsidRPr="00034643" w14:paraId="4D527E94" w14:textId="77777777" w:rsidTr="00691D1E">
        <w:tc>
          <w:tcPr>
            <w:tcW w:w="2385" w:type="dxa"/>
            <w:hideMark/>
          </w:tcPr>
          <w:p w14:paraId="18F2E35C" w14:textId="77777777" w:rsidR="00691D1E" w:rsidRPr="00034643" w:rsidRDefault="00691D1E" w:rsidP="007F6349">
            <w:pPr>
              <w:rPr>
                <w:sz w:val="16"/>
                <w:szCs w:val="12"/>
              </w:rPr>
            </w:pPr>
            <w:r w:rsidRPr="00034643">
              <w:rPr>
                <w:sz w:val="16"/>
                <w:szCs w:val="12"/>
              </w:rPr>
              <w:t>Deklarationsübersicht:</w:t>
            </w:r>
          </w:p>
        </w:tc>
        <w:tc>
          <w:tcPr>
            <w:tcW w:w="2577" w:type="dxa"/>
            <w:hideMark/>
          </w:tcPr>
          <w:p w14:paraId="39091145" w14:textId="77777777" w:rsidR="00691D1E" w:rsidRPr="00034643" w:rsidRDefault="00691D1E" w:rsidP="007F6349">
            <w:pPr>
              <w:numPr>
                <w:ilvl w:val="0"/>
                <w:numId w:val="17"/>
              </w:numPr>
              <w:rPr>
                <w:sz w:val="16"/>
                <w:szCs w:val="12"/>
              </w:rPr>
            </w:pPr>
            <w:r w:rsidRPr="00034643">
              <w:rPr>
                <w:sz w:val="16"/>
                <w:szCs w:val="12"/>
              </w:rPr>
              <w:t>Gluten</w:t>
            </w:r>
          </w:p>
        </w:tc>
        <w:tc>
          <w:tcPr>
            <w:tcW w:w="1985" w:type="dxa"/>
            <w:hideMark/>
          </w:tcPr>
          <w:p w14:paraId="2BE85D88" w14:textId="77777777" w:rsidR="00691D1E" w:rsidRPr="00034643" w:rsidRDefault="00691D1E" w:rsidP="007F6349">
            <w:pPr>
              <w:rPr>
                <w:sz w:val="16"/>
                <w:szCs w:val="12"/>
              </w:rPr>
            </w:pPr>
            <w:r w:rsidRPr="00034643">
              <w:rPr>
                <w:sz w:val="16"/>
                <w:szCs w:val="12"/>
              </w:rPr>
              <w:t>6. Soja</w:t>
            </w:r>
          </w:p>
        </w:tc>
        <w:tc>
          <w:tcPr>
            <w:tcW w:w="1275" w:type="dxa"/>
            <w:hideMark/>
          </w:tcPr>
          <w:p w14:paraId="0C58FF9A" w14:textId="77777777" w:rsidR="00691D1E" w:rsidRPr="00034643" w:rsidRDefault="00691D1E" w:rsidP="007F6349">
            <w:pPr>
              <w:rPr>
                <w:sz w:val="16"/>
                <w:szCs w:val="12"/>
              </w:rPr>
            </w:pPr>
            <w:r w:rsidRPr="00034643">
              <w:rPr>
                <w:sz w:val="16"/>
                <w:szCs w:val="12"/>
              </w:rPr>
              <w:t>11. Sesam</w:t>
            </w:r>
          </w:p>
        </w:tc>
      </w:tr>
      <w:tr w:rsidR="00691D1E" w:rsidRPr="00034643" w14:paraId="03F6B2E0" w14:textId="77777777" w:rsidTr="00691D1E">
        <w:trPr>
          <w:gridBefore w:val="1"/>
          <w:wBefore w:w="2385" w:type="dxa"/>
        </w:trPr>
        <w:tc>
          <w:tcPr>
            <w:tcW w:w="2577" w:type="dxa"/>
            <w:hideMark/>
          </w:tcPr>
          <w:p w14:paraId="70CEC01D" w14:textId="77777777" w:rsidR="00691D1E" w:rsidRPr="00034643" w:rsidRDefault="00691D1E" w:rsidP="007F6349">
            <w:pPr>
              <w:numPr>
                <w:ilvl w:val="0"/>
                <w:numId w:val="17"/>
              </w:numPr>
              <w:rPr>
                <w:sz w:val="16"/>
                <w:szCs w:val="12"/>
              </w:rPr>
            </w:pPr>
            <w:r w:rsidRPr="00034643">
              <w:rPr>
                <w:sz w:val="16"/>
                <w:szCs w:val="12"/>
              </w:rPr>
              <w:t>Milch / Lactose</w:t>
            </w:r>
          </w:p>
        </w:tc>
        <w:tc>
          <w:tcPr>
            <w:tcW w:w="1985" w:type="dxa"/>
            <w:hideMark/>
          </w:tcPr>
          <w:p w14:paraId="46AD1C42" w14:textId="77777777" w:rsidR="00691D1E" w:rsidRPr="00034643" w:rsidRDefault="00691D1E" w:rsidP="007F6349">
            <w:pPr>
              <w:rPr>
                <w:sz w:val="16"/>
                <w:szCs w:val="12"/>
              </w:rPr>
            </w:pPr>
            <w:r w:rsidRPr="00034643">
              <w:rPr>
                <w:sz w:val="16"/>
                <w:szCs w:val="12"/>
              </w:rPr>
              <w:t>7. Fische</w:t>
            </w:r>
          </w:p>
        </w:tc>
        <w:tc>
          <w:tcPr>
            <w:tcW w:w="1275" w:type="dxa"/>
            <w:hideMark/>
          </w:tcPr>
          <w:p w14:paraId="7A21F666" w14:textId="77777777" w:rsidR="00691D1E" w:rsidRPr="00034643" w:rsidRDefault="00691D1E" w:rsidP="007F6349">
            <w:pPr>
              <w:rPr>
                <w:sz w:val="16"/>
                <w:szCs w:val="12"/>
              </w:rPr>
            </w:pPr>
            <w:r w:rsidRPr="00034643">
              <w:rPr>
                <w:sz w:val="16"/>
                <w:szCs w:val="12"/>
              </w:rPr>
              <w:t>12. Krebstiere</w:t>
            </w:r>
          </w:p>
        </w:tc>
      </w:tr>
      <w:tr w:rsidR="00691D1E" w:rsidRPr="00034643" w14:paraId="5D39702E" w14:textId="77777777" w:rsidTr="00691D1E">
        <w:trPr>
          <w:gridBefore w:val="1"/>
          <w:wBefore w:w="2385" w:type="dxa"/>
        </w:trPr>
        <w:tc>
          <w:tcPr>
            <w:tcW w:w="2577" w:type="dxa"/>
            <w:hideMark/>
          </w:tcPr>
          <w:p w14:paraId="2A38ECC1" w14:textId="77777777" w:rsidR="00691D1E" w:rsidRPr="00034643" w:rsidRDefault="00691D1E" w:rsidP="007F6349">
            <w:pPr>
              <w:numPr>
                <w:ilvl w:val="0"/>
                <w:numId w:val="17"/>
              </w:numPr>
              <w:rPr>
                <w:sz w:val="16"/>
                <w:szCs w:val="12"/>
              </w:rPr>
            </w:pPr>
            <w:r w:rsidRPr="00034643">
              <w:rPr>
                <w:sz w:val="16"/>
                <w:szCs w:val="12"/>
              </w:rPr>
              <w:t>Eier</w:t>
            </w:r>
          </w:p>
        </w:tc>
        <w:tc>
          <w:tcPr>
            <w:tcW w:w="1985" w:type="dxa"/>
            <w:hideMark/>
          </w:tcPr>
          <w:p w14:paraId="64DF767D" w14:textId="77777777" w:rsidR="00691D1E" w:rsidRPr="00034643" w:rsidRDefault="00691D1E" w:rsidP="007F6349">
            <w:pPr>
              <w:rPr>
                <w:sz w:val="16"/>
                <w:szCs w:val="12"/>
              </w:rPr>
            </w:pPr>
            <w:r w:rsidRPr="00034643">
              <w:rPr>
                <w:sz w:val="16"/>
                <w:szCs w:val="12"/>
              </w:rPr>
              <w:t>8. Hartschalenobst (Nüsse)</w:t>
            </w:r>
          </w:p>
        </w:tc>
        <w:tc>
          <w:tcPr>
            <w:tcW w:w="1275" w:type="dxa"/>
            <w:hideMark/>
          </w:tcPr>
          <w:p w14:paraId="6BD17319" w14:textId="77777777" w:rsidR="00691D1E" w:rsidRPr="00034643" w:rsidRDefault="00691D1E" w:rsidP="007F6349">
            <w:pPr>
              <w:rPr>
                <w:sz w:val="16"/>
                <w:szCs w:val="12"/>
              </w:rPr>
            </w:pPr>
            <w:r w:rsidRPr="00034643">
              <w:rPr>
                <w:sz w:val="16"/>
                <w:szCs w:val="12"/>
              </w:rPr>
              <w:t>13. Lupinen</w:t>
            </w:r>
          </w:p>
        </w:tc>
      </w:tr>
      <w:tr w:rsidR="00691D1E" w:rsidRPr="00034643" w14:paraId="039FE130" w14:textId="77777777" w:rsidTr="00691D1E">
        <w:trPr>
          <w:gridBefore w:val="1"/>
          <w:wBefore w:w="2385" w:type="dxa"/>
        </w:trPr>
        <w:tc>
          <w:tcPr>
            <w:tcW w:w="2577" w:type="dxa"/>
            <w:hideMark/>
          </w:tcPr>
          <w:p w14:paraId="7F917657" w14:textId="77777777" w:rsidR="00691D1E" w:rsidRPr="00034643" w:rsidRDefault="00691D1E" w:rsidP="007F6349">
            <w:pPr>
              <w:numPr>
                <w:ilvl w:val="0"/>
                <w:numId w:val="17"/>
              </w:numPr>
              <w:rPr>
                <w:sz w:val="16"/>
                <w:szCs w:val="12"/>
              </w:rPr>
            </w:pPr>
            <w:r w:rsidRPr="00034643">
              <w:rPr>
                <w:sz w:val="16"/>
                <w:szCs w:val="12"/>
              </w:rPr>
              <w:t>Schwefeldioxid &amp; Sulfite</w:t>
            </w:r>
          </w:p>
        </w:tc>
        <w:tc>
          <w:tcPr>
            <w:tcW w:w="1985" w:type="dxa"/>
            <w:hideMark/>
          </w:tcPr>
          <w:p w14:paraId="0A75DB73" w14:textId="77777777" w:rsidR="00691D1E" w:rsidRPr="00034643" w:rsidRDefault="00691D1E" w:rsidP="007F6349">
            <w:pPr>
              <w:rPr>
                <w:sz w:val="16"/>
                <w:szCs w:val="12"/>
              </w:rPr>
            </w:pPr>
            <w:r w:rsidRPr="00034643">
              <w:rPr>
                <w:sz w:val="16"/>
                <w:szCs w:val="12"/>
              </w:rPr>
              <w:t>9. Erdnüsse</w:t>
            </w:r>
          </w:p>
        </w:tc>
        <w:tc>
          <w:tcPr>
            <w:tcW w:w="1275" w:type="dxa"/>
            <w:hideMark/>
          </w:tcPr>
          <w:p w14:paraId="6670775C" w14:textId="77777777" w:rsidR="00691D1E" w:rsidRPr="00034643" w:rsidRDefault="00691D1E" w:rsidP="007F6349">
            <w:pPr>
              <w:rPr>
                <w:sz w:val="16"/>
                <w:szCs w:val="12"/>
              </w:rPr>
            </w:pPr>
            <w:r w:rsidRPr="00034643">
              <w:rPr>
                <w:sz w:val="16"/>
                <w:szCs w:val="12"/>
              </w:rPr>
              <w:t>14. Weichtiere</w:t>
            </w:r>
          </w:p>
        </w:tc>
      </w:tr>
      <w:tr w:rsidR="00691D1E" w:rsidRPr="00034643" w14:paraId="1CA687CA" w14:textId="77777777" w:rsidTr="00691D1E">
        <w:trPr>
          <w:gridBefore w:val="1"/>
          <w:wBefore w:w="2385" w:type="dxa"/>
        </w:trPr>
        <w:tc>
          <w:tcPr>
            <w:tcW w:w="2577" w:type="dxa"/>
            <w:hideMark/>
          </w:tcPr>
          <w:p w14:paraId="278E9CF8" w14:textId="77777777" w:rsidR="00691D1E" w:rsidRPr="00034643" w:rsidRDefault="00691D1E" w:rsidP="007F6349">
            <w:pPr>
              <w:numPr>
                <w:ilvl w:val="0"/>
                <w:numId w:val="17"/>
              </w:numPr>
              <w:rPr>
                <w:sz w:val="16"/>
                <w:szCs w:val="12"/>
              </w:rPr>
            </w:pPr>
            <w:r w:rsidRPr="00034643">
              <w:rPr>
                <w:sz w:val="16"/>
                <w:szCs w:val="12"/>
              </w:rPr>
              <w:t>Sellerie</w:t>
            </w:r>
          </w:p>
        </w:tc>
        <w:tc>
          <w:tcPr>
            <w:tcW w:w="1985" w:type="dxa"/>
            <w:hideMark/>
          </w:tcPr>
          <w:p w14:paraId="2528A838" w14:textId="77777777" w:rsidR="00691D1E" w:rsidRPr="00034643" w:rsidRDefault="00691D1E" w:rsidP="007F6349">
            <w:pPr>
              <w:rPr>
                <w:sz w:val="16"/>
                <w:szCs w:val="12"/>
              </w:rPr>
            </w:pPr>
            <w:r w:rsidRPr="00034643">
              <w:rPr>
                <w:sz w:val="16"/>
                <w:szCs w:val="12"/>
              </w:rPr>
              <w:t>10. Senf</w:t>
            </w:r>
          </w:p>
        </w:tc>
        <w:tc>
          <w:tcPr>
            <w:tcW w:w="1275" w:type="dxa"/>
          </w:tcPr>
          <w:p w14:paraId="23CA22D2" w14:textId="77777777" w:rsidR="00691D1E" w:rsidRPr="00034643" w:rsidRDefault="00691D1E" w:rsidP="007F6349">
            <w:pPr>
              <w:rPr>
                <w:sz w:val="16"/>
                <w:szCs w:val="12"/>
              </w:rPr>
            </w:pPr>
          </w:p>
        </w:tc>
      </w:tr>
    </w:tbl>
    <w:p w14:paraId="7953735F" w14:textId="77777777" w:rsidR="00E7245A" w:rsidRPr="005D34A7" w:rsidRDefault="00E7245A" w:rsidP="00814BC9">
      <w:pPr>
        <w:rPr>
          <w:lang w:val="it-CH"/>
        </w:rPr>
      </w:pPr>
    </w:p>
    <w:sectPr w:rsidR="00E7245A" w:rsidRPr="005D34A7" w:rsidSect="00691D1E">
      <w:headerReference w:type="default" r:id="rId10"/>
      <w:footerReference w:type="even" r:id="rId11"/>
      <w:pgSz w:w="11906" w:h="16838"/>
      <w:pgMar w:top="993" w:right="424" w:bottom="0" w:left="1276" w:header="709" w:footer="26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BEE73" w14:textId="77777777" w:rsidR="008B0F51" w:rsidRDefault="008B0F51">
      <w:r>
        <w:separator/>
      </w:r>
    </w:p>
  </w:endnote>
  <w:endnote w:type="continuationSeparator" w:id="0">
    <w:p w14:paraId="21591A2D" w14:textId="77777777" w:rsidR="008B0F51" w:rsidRDefault="008B0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tisSansSerif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MetaPlusNormal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88A6B" w14:textId="77777777" w:rsidR="00E7245A" w:rsidRDefault="00567B25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 w:rsidR="00E7245A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952F161" w14:textId="77777777" w:rsidR="00E7245A" w:rsidRDefault="00E7245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8ED57" w14:textId="77777777" w:rsidR="008B0F51" w:rsidRDefault="008B0F51">
      <w:r>
        <w:separator/>
      </w:r>
    </w:p>
  </w:footnote>
  <w:footnote w:type="continuationSeparator" w:id="0">
    <w:p w14:paraId="66AE648B" w14:textId="77777777" w:rsidR="008B0F51" w:rsidRDefault="008B0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90A99" w14:textId="5FD70191" w:rsidR="00D9388B" w:rsidRDefault="00C55BB2" w:rsidP="00D9388B">
    <w:pPr>
      <w:pStyle w:val="Kopfzeile"/>
      <w:ind w:left="-1276"/>
      <w:jc w:val="center"/>
    </w:pPr>
    <w:r w:rsidRPr="00034643">
      <w:rPr>
        <w:noProof/>
      </w:rPr>
      <w:drawing>
        <wp:anchor distT="0" distB="0" distL="114300" distR="114300" simplePos="0" relativeHeight="251659264" behindDoc="0" locked="0" layoutInCell="1" allowOverlap="1" wp14:anchorId="3ABAB3A5" wp14:editId="3DDE9558">
          <wp:simplePos x="0" y="0"/>
          <wp:positionH relativeFrom="column">
            <wp:posOffset>4353636</wp:posOffset>
          </wp:positionH>
          <wp:positionV relativeFrom="paragraph">
            <wp:posOffset>299616</wp:posOffset>
          </wp:positionV>
          <wp:extent cx="1604645" cy="863600"/>
          <wp:effectExtent l="0" t="0" r="0" b="0"/>
          <wp:wrapNone/>
          <wp:docPr id="457424038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4645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37C4E">
      <w:rPr>
        <w:noProof/>
        <w:lang w:eastAsia="de-CH"/>
      </w:rPr>
      <w:drawing>
        <wp:inline distT="0" distB="0" distL="0" distR="0" wp14:anchorId="6793AED7" wp14:editId="27A75416">
          <wp:extent cx="2390775" cy="1428750"/>
          <wp:effectExtent l="19050" t="0" r="9525" b="0"/>
          <wp:docPr id="77140413" name="Bild 1" descr="bild-vita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ld-vita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1428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D9388B">
      <w:tab/>
    </w:r>
    <w:r w:rsidR="00D9388B">
      <w:tab/>
      <w:t xml:space="preserve">        </w:t>
    </w:r>
  </w:p>
  <w:p w14:paraId="3B38751C" w14:textId="77777777" w:rsidR="00E7245A" w:rsidRDefault="00E7245A">
    <w:pPr>
      <w:pStyle w:val="Kopfzeile"/>
      <w:ind w:left="-851" w:right="-1278"/>
    </w:pPr>
  </w:p>
  <w:p w14:paraId="7FF191BA" w14:textId="77777777" w:rsidR="00E7245A" w:rsidRDefault="00E7245A">
    <w:pPr>
      <w:pStyle w:val="Kopfzeile"/>
      <w:ind w:left="-851" w:right="-127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022D3"/>
    <w:multiLevelType w:val="hybridMultilevel"/>
    <w:tmpl w:val="08E451DC"/>
    <w:lvl w:ilvl="0" w:tplc="FF1A24D6">
      <w:start w:val="5503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" w:hAnsi="Times New Roman" w:hint="default"/>
      </w:rPr>
    </w:lvl>
    <w:lvl w:ilvl="1" w:tplc="934426C4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BB96F374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50BA409E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45F2BB5A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ED8497A8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B11068EE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115A03F4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5F62B90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0CBB10B5"/>
    <w:multiLevelType w:val="hybridMultilevel"/>
    <w:tmpl w:val="35B8540C"/>
    <w:lvl w:ilvl="0" w:tplc="0B7E4388">
      <w:start w:val="5503"/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" w:hAnsi="Times New Roman" w:hint="default"/>
      </w:rPr>
    </w:lvl>
    <w:lvl w:ilvl="1" w:tplc="31F63B16" w:tentative="1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0A7814B2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69569B1C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62A6DA2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815ADA4A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D09C20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10EEEAE2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7EB69536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2" w15:restartNumberingAfterBreak="0">
    <w:nsid w:val="13C4750A"/>
    <w:multiLevelType w:val="hybridMultilevel"/>
    <w:tmpl w:val="B55E6186"/>
    <w:lvl w:ilvl="0" w:tplc="F09C2C80">
      <w:start w:val="5102"/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" w:hAnsi="Times New Roman" w:hint="default"/>
      </w:rPr>
    </w:lvl>
    <w:lvl w:ilvl="1" w:tplc="B0AAF650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112054B6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2150496A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CBEA5EA8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EAAED09A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37040920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88C6AA58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A54012DC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3" w15:restartNumberingAfterBreak="0">
    <w:nsid w:val="23DB319E"/>
    <w:multiLevelType w:val="hybridMultilevel"/>
    <w:tmpl w:val="355094EE"/>
    <w:lvl w:ilvl="0" w:tplc="D6982B06">
      <w:start w:val="5503"/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" w:hAnsi="Times New Roman" w:hint="default"/>
      </w:rPr>
    </w:lvl>
    <w:lvl w:ilvl="1" w:tplc="D574623C" w:tentative="1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010A5A90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C00C1BDE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7FD6BADC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161EDBD0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58540C10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29B08F70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62003122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4" w15:restartNumberingAfterBreak="0">
    <w:nsid w:val="25600E99"/>
    <w:multiLevelType w:val="hybridMultilevel"/>
    <w:tmpl w:val="B0461B5A"/>
    <w:lvl w:ilvl="0" w:tplc="743239DC">
      <w:start w:val="5503"/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" w:hAnsi="Times New Roman" w:hint="default"/>
      </w:rPr>
    </w:lvl>
    <w:lvl w:ilvl="1" w:tplc="3998DB1E" w:tentative="1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BC20C1CA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097C1E4C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AF862B3E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51CA47AC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EC74A174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775C7F1E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3B50DCD6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5" w15:restartNumberingAfterBreak="0">
    <w:nsid w:val="25C3530C"/>
    <w:multiLevelType w:val="hybridMultilevel"/>
    <w:tmpl w:val="E16A1CA8"/>
    <w:lvl w:ilvl="0" w:tplc="06E83240">
      <w:start w:val="5503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" w:hAnsi="Times New Roman" w:hint="default"/>
      </w:rPr>
    </w:lvl>
    <w:lvl w:ilvl="1" w:tplc="2E54CB08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8A2EA880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C948714E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591268B4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216207DC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C1DA3E02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3CFC0E5A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A968DB2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31A4184D"/>
    <w:multiLevelType w:val="hybridMultilevel"/>
    <w:tmpl w:val="46185D28"/>
    <w:lvl w:ilvl="0" w:tplc="09B6E034"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" w:hAnsi="Times New Roman" w:hint="default"/>
      </w:rPr>
    </w:lvl>
    <w:lvl w:ilvl="1" w:tplc="A9B27BEC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8BEC4A60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B8843FC0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00FE87E6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11FAFAF8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7DBC314C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C0A05E2C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569E7EA6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7" w15:restartNumberingAfterBreak="0">
    <w:nsid w:val="4A684DE3"/>
    <w:multiLevelType w:val="hybridMultilevel"/>
    <w:tmpl w:val="FFFFFFFF"/>
    <w:lvl w:ilvl="0" w:tplc="080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D4A31F3"/>
    <w:multiLevelType w:val="hybridMultilevel"/>
    <w:tmpl w:val="33AE05D4"/>
    <w:lvl w:ilvl="0" w:tplc="F31ABA7A">
      <w:start w:val="5503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" w:hAnsi="Times New Roman" w:hint="default"/>
      </w:rPr>
    </w:lvl>
    <w:lvl w:ilvl="1" w:tplc="84C86934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507C0024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B56C8ACE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6F488AC8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C2B8919C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B6CE9AC0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4BA2EA2A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CE30B3D8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5DB06059"/>
    <w:multiLevelType w:val="hybridMultilevel"/>
    <w:tmpl w:val="EA08E928"/>
    <w:lvl w:ilvl="0" w:tplc="4C3E3A82">
      <w:start w:val="5503"/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" w:hAnsi="Times New Roman" w:hint="default"/>
      </w:rPr>
    </w:lvl>
    <w:lvl w:ilvl="1" w:tplc="1CEA8964" w:tentative="1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3A6CBF9C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4C689D4C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E0C0CC06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81FAC2AC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EB5E1CDA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173820EC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6374DC28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0" w15:restartNumberingAfterBreak="0">
    <w:nsid w:val="5DD15EE3"/>
    <w:multiLevelType w:val="hybridMultilevel"/>
    <w:tmpl w:val="31969F82"/>
    <w:lvl w:ilvl="0" w:tplc="864CACFA">
      <w:start w:val="5503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" w:hAnsi="Times New Roman" w:hint="default"/>
      </w:rPr>
    </w:lvl>
    <w:lvl w:ilvl="1" w:tplc="703669B8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2F3C6C18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44FC0152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8A85BE4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AFFE0F96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5C523624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68668F5A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EE8611A6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5DD20665"/>
    <w:multiLevelType w:val="hybridMultilevel"/>
    <w:tmpl w:val="5A38A55A"/>
    <w:lvl w:ilvl="0" w:tplc="8BD2A074">
      <w:start w:val="5503"/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" w:hAnsi="Times New Roman" w:hint="default"/>
      </w:rPr>
    </w:lvl>
    <w:lvl w:ilvl="1" w:tplc="01A47398" w:tentative="1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26A4A91A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2D0E114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7FD6D5E6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78A6F492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0E1ED14E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5D8C2A1E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446E9302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2" w15:restartNumberingAfterBreak="0">
    <w:nsid w:val="68571B50"/>
    <w:multiLevelType w:val="hybridMultilevel"/>
    <w:tmpl w:val="4B94EAD2"/>
    <w:lvl w:ilvl="0" w:tplc="0314600E">
      <w:start w:val="5102"/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" w:hAnsi="Times New Roman" w:hint="default"/>
      </w:rPr>
    </w:lvl>
    <w:lvl w:ilvl="1" w:tplc="96582038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7E8893A8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27C4F0DC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B1C44F18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AF980AF0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EBE4441A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0116E786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A02C3A76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3" w15:restartNumberingAfterBreak="0">
    <w:nsid w:val="6B7F27FE"/>
    <w:multiLevelType w:val="hybridMultilevel"/>
    <w:tmpl w:val="FD7E8CDE"/>
    <w:lvl w:ilvl="0" w:tplc="88A6EB42">
      <w:start w:val="5503"/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" w:hAnsi="Times New Roman" w:hint="default"/>
      </w:rPr>
    </w:lvl>
    <w:lvl w:ilvl="1" w:tplc="CA3ABBD4" w:tentative="1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2354D96C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A16E76F4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D59070E4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584A69EC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57C483E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EF2CE954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7DC577C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4" w15:restartNumberingAfterBreak="0">
    <w:nsid w:val="6EC55BF4"/>
    <w:multiLevelType w:val="hybridMultilevel"/>
    <w:tmpl w:val="91F4C002"/>
    <w:lvl w:ilvl="0" w:tplc="2C4CE8EA"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" w:hAnsi="Times New Roman" w:hint="default"/>
      </w:rPr>
    </w:lvl>
    <w:lvl w:ilvl="1" w:tplc="093A4A24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9C561198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3DBE3512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7BEC96E2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C52CCEFA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BEC1DD0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3586AF58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71F2D6A4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5" w15:restartNumberingAfterBreak="0">
    <w:nsid w:val="6FCE7459"/>
    <w:multiLevelType w:val="hybridMultilevel"/>
    <w:tmpl w:val="D7CC5A04"/>
    <w:lvl w:ilvl="0" w:tplc="621418C2">
      <w:start w:val="5503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" w:hAnsi="Times New Roman" w:hint="default"/>
      </w:rPr>
    </w:lvl>
    <w:lvl w:ilvl="1" w:tplc="5308E6EC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6EC8892C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F4FE7F64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C59C7106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948C3972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461024A4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137AAA48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176AA56E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6" w15:restartNumberingAfterBreak="0">
    <w:nsid w:val="76480CCE"/>
    <w:multiLevelType w:val="hybridMultilevel"/>
    <w:tmpl w:val="FFFC0836"/>
    <w:lvl w:ilvl="0" w:tplc="13DE83D8">
      <w:start w:val="5503"/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" w:hAnsi="Times New Roman" w:hint="default"/>
      </w:rPr>
    </w:lvl>
    <w:lvl w:ilvl="1" w:tplc="9F64399E" w:tentative="1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BAE45110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3BD82FA6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5808A402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593A9132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9830FF10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C29ED2E6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3C2CD6AE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num w:numId="1" w16cid:durableId="1062603791">
    <w:abstractNumId w:val="4"/>
  </w:num>
  <w:num w:numId="2" w16cid:durableId="2003267770">
    <w:abstractNumId w:val="11"/>
  </w:num>
  <w:num w:numId="3" w16cid:durableId="289290511">
    <w:abstractNumId w:val="1"/>
  </w:num>
  <w:num w:numId="4" w16cid:durableId="467819090">
    <w:abstractNumId w:val="13"/>
  </w:num>
  <w:num w:numId="5" w16cid:durableId="433593265">
    <w:abstractNumId w:val="9"/>
  </w:num>
  <w:num w:numId="6" w16cid:durableId="1159075787">
    <w:abstractNumId w:val="3"/>
  </w:num>
  <w:num w:numId="7" w16cid:durableId="621765419">
    <w:abstractNumId w:val="16"/>
  </w:num>
  <w:num w:numId="8" w16cid:durableId="888227261">
    <w:abstractNumId w:val="5"/>
  </w:num>
  <w:num w:numId="9" w16cid:durableId="30686924">
    <w:abstractNumId w:val="8"/>
  </w:num>
  <w:num w:numId="10" w16cid:durableId="2046059898">
    <w:abstractNumId w:val="0"/>
  </w:num>
  <w:num w:numId="11" w16cid:durableId="419645193">
    <w:abstractNumId w:val="10"/>
  </w:num>
  <w:num w:numId="12" w16cid:durableId="1994530665">
    <w:abstractNumId w:val="15"/>
  </w:num>
  <w:num w:numId="13" w16cid:durableId="1917937150">
    <w:abstractNumId w:val="12"/>
  </w:num>
  <w:num w:numId="14" w16cid:durableId="1483545787">
    <w:abstractNumId w:val="2"/>
  </w:num>
  <w:num w:numId="15" w16cid:durableId="1675263076">
    <w:abstractNumId w:val="6"/>
  </w:num>
  <w:num w:numId="16" w16cid:durableId="1972394300">
    <w:abstractNumId w:val="14"/>
  </w:num>
  <w:num w:numId="17" w16cid:durableId="13317875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606C1307-7E79-4EE8-8BE8-1FC497A92695}"/>
    <w:docVar w:name="dgnword-eventsink" w:val="105775768"/>
  </w:docVars>
  <w:rsids>
    <w:rsidRoot w:val="00E75CF7"/>
    <w:rsid w:val="00027201"/>
    <w:rsid w:val="0010092B"/>
    <w:rsid w:val="001122DF"/>
    <w:rsid w:val="00117658"/>
    <w:rsid w:val="00122F42"/>
    <w:rsid w:val="0015055E"/>
    <w:rsid w:val="0019499E"/>
    <w:rsid w:val="001B1393"/>
    <w:rsid w:val="001E2C72"/>
    <w:rsid w:val="00200927"/>
    <w:rsid w:val="00207D6A"/>
    <w:rsid w:val="002B7DB4"/>
    <w:rsid w:val="002C54D2"/>
    <w:rsid w:val="002D2488"/>
    <w:rsid w:val="003355F0"/>
    <w:rsid w:val="00367ED2"/>
    <w:rsid w:val="00397213"/>
    <w:rsid w:val="003D718D"/>
    <w:rsid w:val="003F104A"/>
    <w:rsid w:val="00430BBC"/>
    <w:rsid w:val="00445FD4"/>
    <w:rsid w:val="00464513"/>
    <w:rsid w:val="00491506"/>
    <w:rsid w:val="0049266F"/>
    <w:rsid w:val="00505BFF"/>
    <w:rsid w:val="005376A0"/>
    <w:rsid w:val="00550426"/>
    <w:rsid w:val="0055086A"/>
    <w:rsid w:val="0055784E"/>
    <w:rsid w:val="00563C3C"/>
    <w:rsid w:val="00567B25"/>
    <w:rsid w:val="005B3AAE"/>
    <w:rsid w:val="005D34A7"/>
    <w:rsid w:val="005D7CDD"/>
    <w:rsid w:val="00604759"/>
    <w:rsid w:val="00614D06"/>
    <w:rsid w:val="006228F7"/>
    <w:rsid w:val="00676C34"/>
    <w:rsid w:val="00691D1E"/>
    <w:rsid w:val="006A1F23"/>
    <w:rsid w:val="006A7A01"/>
    <w:rsid w:val="006D21E9"/>
    <w:rsid w:val="006F1DDF"/>
    <w:rsid w:val="00735BEA"/>
    <w:rsid w:val="00764023"/>
    <w:rsid w:val="007837B4"/>
    <w:rsid w:val="0081055A"/>
    <w:rsid w:val="00814BC9"/>
    <w:rsid w:val="00837C4E"/>
    <w:rsid w:val="00843679"/>
    <w:rsid w:val="008576C4"/>
    <w:rsid w:val="008B0F51"/>
    <w:rsid w:val="008E3EF3"/>
    <w:rsid w:val="008F13B7"/>
    <w:rsid w:val="0091634B"/>
    <w:rsid w:val="0094069A"/>
    <w:rsid w:val="0096133B"/>
    <w:rsid w:val="00984A91"/>
    <w:rsid w:val="00985FA5"/>
    <w:rsid w:val="009A02EC"/>
    <w:rsid w:val="009A659C"/>
    <w:rsid w:val="009B07A7"/>
    <w:rsid w:val="009B53EB"/>
    <w:rsid w:val="00A017BF"/>
    <w:rsid w:val="00A40500"/>
    <w:rsid w:val="00A44045"/>
    <w:rsid w:val="00A572E0"/>
    <w:rsid w:val="00A76728"/>
    <w:rsid w:val="00B07408"/>
    <w:rsid w:val="00B11C87"/>
    <w:rsid w:val="00B20855"/>
    <w:rsid w:val="00B94325"/>
    <w:rsid w:val="00BA599D"/>
    <w:rsid w:val="00BE3584"/>
    <w:rsid w:val="00BE793C"/>
    <w:rsid w:val="00BF4842"/>
    <w:rsid w:val="00C03A03"/>
    <w:rsid w:val="00C15C93"/>
    <w:rsid w:val="00C17ACA"/>
    <w:rsid w:val="00C3343F"/>
    <w:rsid w:val="00C55BB2"/>
    <w:rsid w:val="00C72AC8"/>
    <w:rsid w:val="00C80032"/>
    <w:rsid w:val="00CB6961"/>
    <w:rsid w:val="00CF0816"/>
    <w:rsid w:val="00D039DF"/>
    <w:rsid w:val="00D45D95"/>
    <w:rsid w:val="00D7322D"/>
    <w:rsid w:val="00D77218"/>
    <w:rsid w:val="00D9388B"/>
    <w:rsid w:val="00D96596"/>
    <w:rsid w:val="00DB1EAA"/>
    <w:rsid w:val="00DC0C08"/>
    <w:rsid w:val="00DE1185"/>
    <w:rsid w:val="00DE603E"/>
    <w:rsid w:val="00E020D8"/>
    <w:rsid w:val="00E115C0"/>
    <w:rsid w:val="00E24C93"/>
    <w:rsid w:val="00E40FC9"/>
    <w:rsid w:val="00E7025D"/>
    <w:rsid w:val="00E7058E"/>
    <w:rsid w:val="00E7245A"/>
    <w:rsid w:val="00E75CF7"/>
    <w:rsid w:val="00E7654E"/>
    <w:rsid w:val="00E841A4"/>
    <w:rsid w:val="00E9009A"/>
    <w:rsid w:val="00E9355D"/>
    <w:rsid w:val="00E95A8D"/>
    <w:rsid w:val="00EC61F0"/>
    <w:rsid w:val="00ED4663"/>
    <w:rsid w:val="00ED4F9D"/>
    <w:rsid w:val="00EE0972"/>
    <w:rsid w:val="00EF1540"/>
    <w:rsid w:val="00F24DA4"/>
    <w:rsid w:val="00F55E57"/>
    <w:rsid w:val="00F67B3A"/>
    <w:rsid w:val="00FD1E97"/>
    <w:rsid w:val="00FD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6E0B30C"/>
  <w15:docId w15:val="{77487CDB-5C5A-43CC-8E91-77C7ADCA6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B07A7"/>
    <w:rPr>
      <w:sz w:val="24"/>
      <w:lang w:eastAsia="de-DE"/>
    </w:rPr>
  </w:style>
  <w:style w:type="paragraph" w:styleId="berschrift1">
    <w:name w:val="heading 1"/>
    <w:basedOn w:val="Standard"/>
    <w:next w:val="Standard"/>
    <w:qFormat/>
    <w:rsid w:val="009B07A7"/>
    <w:pPr>
      <w:keepNext/>
      <w:tabs>
        <w:tab w:val="left" w:pos="-1985"/>
        <w:tab w:val="left" w:pos="1418"/>
        <w:tab w:val="left" w:pos="1560"/>
        <w:tab w:val="left" w:pos="2268"/>
        <w:tab w:val="left" w:pos="2835"/>
        <w:tab w:val="left" w:pos="3402"/>
        <w:tab w:val="left" w:pos="5103"/>
        <w:tab w:val="left" w:pos="6379"/>
        <w:tab w:val="decimal" w:pos="7230"/>
        <w:tab w:val="center" w:pos="10773"/>
      </w:tabs>
      <w:ind w:firstLine="709"/>
      <w:outlineLvl w:val="0"/>
    </w:pPr>
    <w:rPr>
      <w:rFonts w:ascii="RotisSansSerif" w:hAnsi="RotisSansSerif"/>
      <w:b/>
    </w:rPr>
  </w:style>
  <w:style w:type="paragraph" w:styleId="berschrift2">
    <w:name w:val="heading 2"/>
    <w:basedOn w:val="Standard"/>
    <w:next w:val="Standard"/>
    <w:qFormat/>
    <w:rsid w:val="009B07A7"/>
    <w:pPr>
      <w:keepNext/>
      <w:tabs>
        <w:tab w:val="left" w:pos="1880"/>
      </w:tabs>
      <w:outlineLvl w:val="1"/>
    </w:pPr>
    <w:rPr>
      <w:rFonts w:ascii="MetaPlusNormal" w:hAnsi="MetaPlusNormal"/>
      <w:sz w:val="20"/>
      <w:u w:val="single"/>
    </w:rPr>
  </w:style>
  <w:style w:type="paragraph" w:styleId="berschrift3">
    <w:name w:val="heading 3"/>
    <w:basedOn w:val="Standard"/>
    <w:next w:val="Standard"/>
    <w:qFormat/>
    <w:rsid w:val="009B07A7"/>
    <w:pPr>
      <w:keepNext/>
      <w:tabs>
        <w:tab w:val="left" w:pos="1880"/>
      </w:tabs>
      <w:outlineLvl w:val="2"/>
    </w:pPr>
    <w:rPr>
      <w:rFonts w:ascii="MetaPlusNormal" w:hAnsi="MetaPlusNormal"/>
      <w:sz w:val="22"/>
      <w:u w:val="single"/>
    </w:rPr>
  </w:style>
  <w:style w:type="paragraph" w:styleId="berschrift4">
    <w:name w:val="heading 4"/>
    <w:basedOn w:val="Standard"/>
    <w:next w:val="Standard"/>
    <w:qFormat/>
    <w:rsid w:val="009B07A7"/>
    <w:pPr>
      <w:keepNext/>
      <w:framePr w:hSpace="141" w:wrap="around" w:vAnchor="page" w:hAnchor="margin" w:y="4685"/>
      <w:tabs>
        <w:tab w:val="left" w:pos="1880"/>
      </w:tabs>
      <w:outlineLvl w:val="3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B07A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9B07A7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9B07A7"/>
  </w:style>
  <w:style w:type="paragraph" w:styleId="Beschriftung">
    <w:name w:val="caption"/>
    <w:basedOn w:val="Standard"/>
    <w:next w:val="Standard"/>
    <w:qFormat/>
    <w:rsid w:val="009B07A7"/>
    <w:pPr>
      <w:tabs>
        <w:tab w:val="left" w:pos="1880"/>
      </w:tabs>
    </w:pPr>
    <w:rPr>
      <w:rFonts w:ascii="Arial Black" w:hAnsi="Arial Black"/>
      <w:b/>
      <w:color w:val="C0C0C0"/>
      <w:sz w:val="40"/>
    </w:rPr>
  </w:style>
  <w:style w:type="paragraph" w:styleId="Sprechblasentext">
    <w:name w:val="Balloon Text"/>
    <w:basedOn w:val="Standard"/>
    <w:semiHidden/>
    <w:rsid w:val="009B07A7"/>
    <w:rPr>
      <w:rFonts w:ascii="Tahoma" w:eastAsia="Times New Roman" w:hAnsi="Tahoma" w:cs="Tahoma"/>
      <w:sz w:val="16"/>
      <w:szCs w:val="16"/>
    </w:rPr>
  </w:style>
  <w:style w:type="character" w:styleId="Hervorhebung">
    <w:name w:val="Emphasis"/>
    <w:basedOn w:val="Absatz-Standardschriftart"/>
    <w:uiPriority w:val="20"/>
    <w:qFormat/>
    <w:rsid w:val="00837C4E"/>
    <w:rPr>
      <w:b/>
      <w:bCs/>
      <w:i w:val="0"/>
      <w:iCs w:val="0"/>
    </w:rPr>
  </w:style>
  <w:style w:type="table" w:styleId="Tabellenraster">
    <w:name w:val="Table Grid"/>
    <w:basedOn w:val="NormaleTabelle"/>
    <w:uiPriority w:val="39"/>
    <w:rsid w:val="00691D1E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analogic.ksaintra.ch\progs32\SL7_7.01\indvReports\Vita.dot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4433c4a263e4aa8907f8c3067c7ec3f xmlns="f6393de2-a97c-4e34-8839-9583dbd648e9">
      <Terms xmlns="http://schemas.microsoft.com/office/infopath/2007/PartnerControls"/>
    </i4433c4a263e4aa8907f8c3067c7ec3f>
    <TaxCatchAll xmlns="83edd073-e92f-4113-80a3-f7af8531759b" xsi:nil="true"/>
    <lcf76f155ced4ddcb4097134ff3c332f xmlns="f6393de2-a97c-4e34-8839-9583dbd648e9">
      <Terms xmlns="http://schemas.microsoft.com/office/infopath/2007/PartnerControls"/>
    </lcf76f155ced4ddcb4097134ff3c332f>
    <oe990b1f504d403b8f5a7961192c7682 xmlns="f6393de2-a97c-4e34-8839-9583dbd648e9">
      <Terms xmlns="http://schemas.microsoft.com/office/infopath/2007/PartnerControls"/>
    </oe990b1f504d403b8f5a7961192c7682>
    <Herkunft xmlns="f6393de2-a97c-4e34-8839-9583dbd648e9">KSA intern</Herkunft>
    <l8c249f5f99b4325ab632e817c6c0f57 xmlns="f6393de2-a97c-4e34-8839-9583dbd648e9">
      <Terms xmlns="http://schemas.microsoft.com/office/infopath/2007/PartnerControls"/>
    </l8c249f5f99b4325ab632e817c6c0f57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9CAC6D5A9F994B945C11599F13757F" ma:contentTypeVersion="17" ma:contentTypeDescription="Ein neues Dokument erstellen." ma:contentTypeScope="" ma:versionID="a872ee49cdd641beb615496e9eae1e20">
  <xsd:schema xmlns:xsd="http://www.w3.org/2001/XMLSchema" xmlns:xs="http://www.w3.org/2001/XMLSchema" xmlns:p="http://schemas.microsoft.com/office/2006/metadata/properties" xmlns:ns2="f6393de2-a97c-4e34-8839-9583dbd648e9" xmlns:ns3="83edd073-e92f-4113-80a3-f7af8531759b" targetNamespace="http://schemas.microsoft.com/office/2006/metadata/properties" ma:root="true" ma:fieldsID="065de5480a806313633ae064945831e5" ns2:_="" ns3:_="">
    <xsd:import namespace="f6393de2-a97c-4e34-8839-9583dbd648e9"/>
    <xsd:import namespace="83edd073-e92f-4113-80a3-f7af8531759b"/>
    <xsd:element name="properties">
      <xsd:complexType>
        <xsd:sequence>
          <xsd:element name="documentManagement">
            <xsd:complexType>
              <xsd:all>
                <xsd:element ref="ns2:i4433c4a263e4aa8907f8c3067c7ec3f" minOccurs="0"/>
                <xsd:element ref="ns2:l8c249f5f99b4325ab632e817c6c0f57" minOccurs="0"/>
                <xsd:element ref="ns2:oe990b1f504d403b8f5a7961192c7682" minOccurs="0"/>
                <xsd:element ref="ns3:TaxCatchAll" minOccurs="0"/>
                <xsd:element ref="ns2:Herkunft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393de2-a97c-4e34-8839-9583dbd648e9" elementFormDefault="qualified">
    <xsd:import namespace="http://schemas.microsoft.com/office/2006/documentManagement/types"/>
    <xsd:import namespace="http://schemas.microsoft.com/office/infopath/2007/PartnerControls"/>
    <xsd:element name="i4433c4a263e4aa8907f8c3067c7ec3f" ma:index="8" nillable="true" ma:taxonomy="true" ma:internalName="i4433c4a263e4aa8907f8c3067c7ec3f" ma:taxonomyFieldName="Status" ma:displayName="Status" ma:default="" ma:fieldId="{24433c4a-263e-4aa8-907f-8c3067c7ec3f}" ma:sspId="88107cfe-9515-4f3c-838e-e32a30ba7f53" ma:termSetId="44907820-5a55-4fad-ad4e-9277074f20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8c249f5f99b4325ab632e817c6c0f57" ma:index="9" nillable="true" ma:taxonomy="true" ma:internalName="l8c249f5f99b4325ab632e817c6c0f57" ma:taxonomyFieldName="Fachgebiet" ma:displayName="Fachgebiet" ma:default="" ma:fieldId="{58c249f5-f99b-4325-ab63-2e817c6c0f57}" ma:taxonomyMulti="true" ma:sspId="88107cfe-9515-4f3c-838e-e32a30ba7f53" ma:termSetId="9f4317ac-daa1-41bf-813f-064f58d6662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990b1f504d403b8f5a7961192c7682" ma:index="10" nillable="true" ma:taxonomy="true" ma:internalName="oe990b1f504d403b8f5a7961192c7682" ma:taxonomyFieldName="Dokumenttyp" ma:displayName="Dokumenttyp" ma:default="" ma:fieldId="{8e990b1f-504d-403b-8f5a-7961192c7682}" ma:sspId="88107cfe-9515-4f3c-838e-e32a30ba7f53" ma:termSetId="a2372919-1445-4193-840b-164f8b0daab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erkunft" ma:index="13" nillable="true" ma:displayName="Herkunft" ma:default="KSA intern" ma:description="Zuweisen von Herkunft der Datei (KSA intern oder extern)" ma:format="Dropdown" ma:internalName="Herkunft">
      <xsd:simpleType>
        <xsd:restriction base="dms:Choice">
          <xsd:enumeration value="KSA intern"/>
          <xsd:enumeration value="extern"/>
        </xsd:restriction>
      </xsd:simple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88107cfe-9515-4f3c-838e-e32a30ba7f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edd073-e92f-4113-80a3-f7af8531759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8b81bc7-a6c0-46a4-8667-b506e2d3955f}" ma:internalName="TaxCatchAll" ma:showField="CatchAllData" ma:web="83edd073-e92f-4113-80a3-f7af853175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2928FE-3123-40F1-AB5D-DFA142407E18}">
  <ds:schemaRefs>
    <ds:schemaRef ds:uri="http://schemas.microsoft.com/office/2006/metadata/properties"/>
    <ds:schemaRef ds:uri="http://schemas.microsoft.com/office/infopath/2007/PartnerControls"/>
    <ds:schemaRef ds:uri="f6393de2-a97c-4e34-8839-9583dbd648e9"/>
    <ds:schemaRef ds:uri="83edd073-e92f-4113-80a3-f7af8531759b"/>
  </ds:schemaRefs>
</ds:datastoreItem>
</file>

<file path=customXml/itemProps2.xml><?xml version="1.0" encoding="utf-8"?>
<ds:datastoreItem xmlns:ds="http://schemas.openxmlformats.org/officeDocument/2006/customXml" ds:itemID="{107E3784-6B22-40D8-BB2B-3948D19355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7B96DF-8EC8-4E97-8EAC-A03D7FE28C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393de2-a97c-4e34-8839-9583dbd648e9"/>
    <ds:schemaRef ds:uri="83edd073-e92f-4113-80a3-f7af853175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6e24807-0db4-4e38-914d-96f6fdcea255}" enabled="1" method="Standard" siteId="{752c5f95-049b-465c-8b7f-a2ce880d3df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Vita.dotm</Template>
  <TotalTime>0</TotalTime>
  <Pages>1</Pages>
  <Words>305</Words>
  <Characters>1925</Characters>
  <Application>Microsoft Office Word</Application>
  <DocSecurity>4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Schriftenatelier Dis</vt:lpstr>
    </vt:vector>
  </TitlesOfParts>
  <Company>Schriftenatelier DIS</Company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Schriftenatelier Dis</dc:title>
  <dc:creator>Ackermann Matthias</dc:creator>
  <cp:lastModifiedBy>Uthayakanthan Harani</cp:lastModifiedBy>
  <cp:revision>2</cp:revision>
  <cp:lastPrinted>2009-04-24T06:51:00Z</cp:lastPrinted>
  <dcterms:created xsi:type="dcterms:W3CDTF">2026-09-28T06:57:00Z</dcterms:created>
  <dcterms:modified xsi:type="dcterms:W3CDTF">2026-09-28T06:57:00Z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0x0101000A9CAC6D5A9F994B945C11599F13757F</vt:lpwstr>
  </property>
  <property fmtid="{D5CDD505-2E9C-101B-9397-08002B2CF9AE}" pid="3" name="Fachgebiet">
    <vt:lpwstr/>
  </property>
  <property fmtid="{D5CDD505-2E9C-101B-9397-08002B2CF9AE}" pid="4" name="Status">
    <vt:lpwstr/>
  </property>
  <property fmtid="{D5CDD505-2E9C-101B-9397-08002B2CF9AE}" pid="5" name="Dokumenttyp">
    <vt:lpwstr/>
  </property>
  <property fmtid="{D5CDD505-2E9C-101B-9397-08002B2CF9AE}" pid="6" name="MediaServiceImageTags">
    <vt:lpwstr/>
  </property>
</Properties>
</file>